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AA0955" w14:textId="77777777" w:rsidR="004B4F94" w:rsidRDefault="004B4F94" w:rsidP="00104652">
      <w:pPr>
        <w:ind w:left="810" w:hanging="90"/>
        <w:jc w:val="both"/>
      </w:pPr>
      <w:bookmarkStart w:id="0" w:name="_GoBack"/>
      <w:bookmarkEnd w:id="0"/>
    </w:p>
    <w:p w14:paraId="4150041C" w14:textId="59121820" w:rsidR="00E75478" w:rsidRPr="001B6365" w:rsidRDefault="00E75478" w:rsidP="00104652">
      <w:pPr>
        <w:pStyle w:val="Heading2"/>
        <w:pBdr>
          <w:top w:val="none" w:sz="0" w:space="0" w:color="auto"/>
        </w:pBdr>
        <w:ind w:left="810" w:hanging="90"/>
        <w:jc w:val="both"/>
        <w:rPr>
          <w:rFonts w:ascii="Trebuchet MS" w:hAnsi="Trebuchet MS"/>
          <w:color w:val="auto"/>
          <w:sz w:val="28"/>
        </w:rPr>
      </w:pPr>
      <w:bookmarkStart w:id="1" w:name="_Hlk525123255"/>
      <w:r>
        <w:rPr>
          <w:rFonts w:ascii="Trebuchet MS" w:hAnsi="Trebuchet MS"/>
          <w:color w:val="auto"/>
          <w:sz w:val="28"/>
        </w:rPr>
        <w:t>1</w:t>
      </w:r>
      <w:r w:rsidRPr="001B6365">
        <w:rPr>
          <w:rFonts w:ascii="Trebuchet MS" w:hAnsi="Trebuchet MS"/>
          <w:color w:val="auto"/>
          <w:sz w:val="28"/>
        </w:rPr>
        <w:t>.0</w:t>
      </w:r>
      <w:r w:rsidRPr="001B6365">
        <w:rPr>
          <w:rFonts w:ascii="Trebuchet MS" w:hAnsi="Trebuchet MS"/>
          <w:color w:val="auto"/>
          <w:sz w:val="28"/>
        </w:rPr>
        <w:tab/>
      </w:r>
      <w:r>
        <w:rPr>
          <w:rFonts w:ascii="Trebuchet MS" w:hAnsi="Trebuchet MS"/>
          <w:color w:val="auto"/>
          <w:sz w:val="28"/>
        </w:rPr>
        <w:t xml:space="preserve">Commitment Statement </w:t>
      </w:r>
    </w:p>
    <w:p w14:paraId="35BA8DE0" w14:textId="77777777" w:rsidR="00E75478" w:rsidRPr="00BB0679" w:rsidRDefault="00E75478" w:rsidP="00104652">
      <w:pPr>
        <w:spacing w:after="0" w:line="240" w:lineRule="auto"/>
        <w:ind w:left="709"/>
        <w:jc w:val="both"/>
        <w:rPr>
          <w:rFonts w:ascii="Trebuchet MS" w:hAnsi="Trebuchet MS"/>
        </w:rPr>
      </w:pPr>
      <w:r w:rsidRPr="00BB0679">
        <w:rPr>
          <w:rFonts w:ascii="Trebuchet MS" w:hAnsi="Trebuchet MS"/>
        </w:rPr>
        <w:t xml:space="preserve">Ensuring the wellbeing and safety of children, including prevention of child abuse or maltreatment, is a </w:t>
      </w:r>
      <w:r w:rsidRPr="003E1A50">
        <w:rPr>
          <w:rFonts w:ascii="Trebuchet MS" w:hAnsi="Trebuchet MS"/>
        </w:rPr>
        <w:t>paramount goal of</w:t>
      </w:r>
      <w:r>
        <w:rPr>
          <w:rFonts w:ascii="Trebuchet MS" w:hAnsi="Trebuchet MS"/>
        </w:rPr>
        <w:t xml:space="preserve"> Tasman Rugby Union</w:t>
      </w:r>
      <w:r w:rsidRPr="003E1A50">
        <w:rPr>
          <w:rFonts w:ascii="Trebuchet MS" w:hAnsi="Trebuchet MS"/>
        </w:rPr>
        <w:t>. This policy provides guidance about how to identify and respond to concerns about the wellbeing</w:t>
      </w:r>
      <w:r w:rsidRPr="00BB0679">
        <w:rPr>
          <w:rFonts w:ascii="Trebuchet MS" w:hAnsi="Trebuchet MS"/>
        </w:rPr>
        <w:t xml:space="preserve"> of a child, including possible abuse or neglect.</w:t>
      </w:r>
    </w:p>
    <w:p w14:paraId="50E1984D" w14:textId="77777777" w:rsidR="00E75478" w:rsidRPr="00BB0679" w:rsidRDefault="00E75478" w:rsidP="00104652">
      <w:pPr>
        <w:spacing w:after="0" w:line="240" w:lineRule="auto"/>
        <w:ind w:left="810" w:hanging="90"/>
        <w:jc w:val="both"/>
        <w:rPr>
          <w:rFonts w:ascii="Trebuchet MS" w:hAnsi="Trebuchet MS"/>
        </w:rPr>
      </w:pPr>
    </w:p>
    <w:p w14:paraId="799C9836" w14:textId="77777777" w:rsidR="00E75478" w:rsidRPr="00BB0679" w:rsidRDefault="00E75478" w:rsidP="00104652">
      <w:pPr>
        <w:spacing w:after="0" w:line="240" w:lineRule="auto"/>
        <w:ind w:left="1134" w:hanging="384"/>
        <w:jc w:val="both"/>
        <w:rPr>
          <w:rFonts w:ascii="Trebuchet MS" w:hAnsi="Trebuchet MS"/>
        </w:rPr>
      </w:pPr>
      <w:r w:rsidRPr="00BB0679">
        <w:rPr>
          <w:rFonts w:ascii="Trebuchet MS" w:hAnsi="Trebuchet MS"/>
        </w:rPr>
        <w:t>1.1</w:t>
      </w:r>
      <w:r w:rsidRPr="00BB0679">
        <w:rPr>
          <w:rFonts w:ascii="Trebuchet MS" w:hAnsi="Trebuchet MS"/>
        </w:rPr>
        <w:tab/>
        <w:t>The process for responding to a concern about a child is attached as Appendix B.</w:t>
      </w:r>
    </w:p>
    <w:p w14:paraId="07885272" w14:textId="77777777" w:rsidR="00E75478" w:rsidRPr="00BB0679" w:rsidRDefault="00E75478" w:rsidP="00104652">
      <w:pPr>
        <w:spacing w:after="0" w:line="240" w:lineRule="auto"/>
        <w:ind w:left="1134" w:hanging="384"/>
        <w:jc w:val="both"/>
        <w:rPr>
          <w:rFonts w:ascii="Trebuchet MS" w:hAnsi="Trebuchet MS"/>
        </w:rPr>
      </w:pPr>
    </w:p>
    <w:p w14:paraId="13CF9896" w14:textId="77777777" w:rsidR="00E75478" w:rsidRPr="00BB0679" w:rsidRDefault="00E75478" w:rsidP="00104652">
      <w:pPr>
        <w:spacing w:after="0" w:line="240" w:lineRule="auto"/>
        <w:ind w:left="1134" w:hanging="384"/>
        <w:jc w:val="both"/>
        <w:rPr>
          <w:rFonts w:ascii="Trebuchet MS" w:hAnsi="Trebuchet MS"/>
        </w:rPr>
      </w:pPr>
      <w:r w:rsidRPr="00BB0679">
        <w:rPr>
          <w:rFonts w:ascii="Trebuchet MS" w:hAnsi="Trebuchet MS"/>
        </w:rPr>
        <w:t>1.2</w:t>
      </w:r>
      <w:r w:rsidRPr="00BB0679">
        <w:rPr>
          <w:rFonts w:ascii="Trebuchet MS" w:hAnsi="Trebuchet MS"/>
        </w:rPr>
        <w:tab/>
        <w:t xml:space="preserve">The </w:t>
      </w:r>
      <w:r>
        <w:rPr>
          <w:rFonts w:ascii="Trebuchet MS" w:hAnsi="Trebuchet MS"/>
        </w:rPr>
        <w:t xml:space="preserve">Welfare </w:t>
      </w:r>
      <w:r w:rsidRPr="00BB0679">
        <w:rPr>
          <w:rFonts w:ascii="Trebuchet MS" w:hAnsi="Trebuchet MS"/>
        </w:rPr>
        <w:t>of the child will be the paramount consideration when any action is taken in response to suspected abuse or neglect. This organisation commits to support the statutory agencies (</w:t>
      </w:r>
      <w:bookmarkStart w:id="2" w:name="_Hlk511136850"/>
      <w:r w:rsidRPr="00BE0DA0">
        <w:rPr>
          <w:rFonts w:ascii="Trebuchet MS" w:hAnsi="Trebuchet MS"/>
        </w:rPr>
        <w:t xml:space="preserve">Oranga Tamariki </w:t>
      </w:r>
      <w:r>
        <w:rPr>
          <w:rFonts w:ascii="Trebuchet MS" w:hAnsi="Trebuchet MS"/>
        </w:rPr>
        <w:t xml:space="preserve">- </w:t>
      </w:r>
      <w:r w:rsidRPr="00BC5F79">
        <w:rPr>
          <w:rFonts w:ascii="Trebuchet MS" w:hAnsi="Trebuchet MS"/>
        </w:rPr>
        <w:t xml:space="preserve">Ministry </w:t>
      </w:r>
      <w:r>
        <w:rPr>
          <w:rFonts w:ascii="Trebuchet MS" w:hAnsi="Trebuchet MS"/>
        </w:rPr>
        <w:t>for</w:t>
      </w:r>
      <w:r w:rsidRPr="00BC5F79">
        <w:rPr>
          <w:rFonts w:ascii="Trebuchet MS" w:hAnsi="Trebuchet MS"/>
        </w:rPr>
        <w:t xml:space="preserve"> Children</w:t>
      </w:r>
      <w:r>
        <w:rPr>
          <w:rFonts w:ascii="Trebuchet MS" w:hAnsi="Trebuchet MS"/>
        </w:rPr>
        <w:t>)</w:t>
      </w:r>
      <w:bookmarkEnd w:id="2"/>
      <w:r w:rsidRPr="00BC5F79">
        <w:rPr>
          <w:rFonts w:ascii="Trebuchet MS" w:hAnsi="Trebuchet MS"/>
        </w:rPr>
        <w:t xml:space="preserve"> </w:t>
      </w:r>
      <w:r w:rsidRPr="00BB0679">
        <w:rPr>
          <w:rFonts w:ascii="Trebuchet MS" w:hAnsi="Trebuchet MS"/>
        </w:rPr>
        <w:t>and the New Zealand Police (the Police) to investigate abuse and will report suspected cases and concerns to these agencies as per the process in this policy.</w:t>
      </w:r>
    </w:p>
    <w:p w14:paraId="1E1D7CAC" w14:textId="77777777" w:rsidR="00E75478" w:rsidRPr="00BB0679" w:rsidRDefault="00E75478" w:rsidP="00104652">
      <w:pPr>
        <w:spacing w:after="0" w:line="240" w:lineRule="auto"/>
        <w:ind w:left="1134" w:hanging="384"/>
        <w:jc w:val="both"/>
        <w:rPr>
          <w:rFonts w:ascii="Trebuchet MS" w:hAnsi="Trebuchet MS"/>
        </w:rPr>
      </w:pPr>
    </w:p>
    <w:p w14:paraId="6C44A594" w14:textId="77777777" w:rsidR="00E75478" w:rsidRPr="00BB0679" w:rsidRDefault="00E75478" w:rsidP="00104652">
      <w:pPr>
        <w:spacing w:after="0" w:line="240" w:lineRule="auto"/>
        <w:ind w:left="1134" w:hanging="384"/>
        <w:jc w:val="both"/>
        <w:rPr>
          <w:rFonts w:ascii="Trebuchet MS" w:hAnsi="Trebuchet MS"/>
        </w:rPr>
      </w:pPr>
      <w:r w:rsidRPr="00BB0679">
        <w:rPr>
          <w:rFonts w:ascii="Trebuchet MS" w:hAnsi="Trebuchet MS"/>
        </w:rPr>
        <w:t>1.3</w:t>
      </w:r>
      <w:r w:rsidRPr="00BB0679">
        <w:rPr>
          <w:rFonts w:ascii="Trebuchet MS" w:hAnsi="Trebuchet MS"/>
        </w:rPr>
        <w:tab/>
      </w:r>
      <w:r w:rsidRPr="003E1A50">
        <w:rPr>
          <w:rFonts w:ascii="Trebuchet MS" w:hAnsi="Trebuchet MS"/>
        </w:rPr>
        <w:t>The</w:t>
      </w:r>
      <w:r>
        <w:rPr>
          <w:rFonts w:ascii="Trebuchet MS" w:hAnsi="Trebuchet MS"/>
        </w:rPr>
        <w:t xml:space="preserve"> Tasman Rugby Union </w:t>
      </w:r>
      <w:r w:rsidRPr="003E1A50">
        <w:rPr>
          <w:rFonts w:ascii="Trebuchet MS" w:hAnsi="Trebuchet MS"/>
        </w:rPr>
        <w:t>Child</w:t>
      </w:r>
      <w:r>
        <w:rPr>
          <w:rFonts w:ascii="Trebuchet MS" w:hAnsi="Trebuchet MS"/>
        </w:rPr>
        <w:t xml:space="preserve"> Protection Advisor (CPA) </w:t>
      </w:r>
      <w:r w:rsidRPr="00BB0679">
        <w:rPr>
          <w:rFonts w:ascii="Trebuchet MS" w:hAnsi="Trebuchet MS"/>
        </w:rPr>
        <w:t>will be responsible for carrying out the responsibilities outlined in this policy. Staff will not assume responsibility beyond the level of their experience and training. Our organisation commits to ensur</w:t>
      </w:r>
      <w:r>
        <w:rPr>
          <w:rFonts w:ascii="Trebuchet MS" w:hAnsi="Trebuchet MS"/>
        </w:rPr>
        <w:t>ing</w:t>
      </w:r>
      <w:r w:rsidRPr="00BB0679">
        <w:rPr>
          <w:rFonts w:ascii="Trebuchet MS" w:hAnsi="Trebuchet MS"/>
        </w:rPr>
        <w:t xml:space="preserve"> staff have access to the </w:t>
      </w:r>
      <w:r>
        <w:rPr>
          <w:rFonts w:ascii="Trebuchet MS" w:hAnsi="Trebuchet MS"/>
        </w:rPr>
        <w:t xml:space="preserve">information and </w:t>
      </w:r>
      <w:r w:rsidRPr="00BB0679">
        <w:rPr>
          <w:rFonts w:ascii="Trebuchet MS" w:hAnsi="Trebuchet MS"/>
        </w:rPr>
        <w:t>training they need.</w:t>
      </w:r>
    </w:p>
    <w:p w14:paraId="20910977" w14:textId="77777777" w:rsidR="00E75478" w:rsidRPr="00BB0679" w:rsidRDefault="00E75478" w:rsidP="00104652">
      <w:pPr>
        <w:spacing w:after="0" w:line="240" w:lineRule="auto"/>
        <w:ind w:left="1134" w:hanging="384"/>
        <w:jc w:val="both"/>
        <w:rPr>
          <w:rFonts w:ascii="Trebuchet MS" w:hAnsi="Trebuchet MS"/>
        </w:rPr>
      </w:pPr>
    </w:p>
    <w:p w14:paraId="5DBA3EF9" w14:textId="283562B6" w:rsidR="00E75478" w:rsidRPr="00104652" w:rsidRDefault="00E75478" w:rsidP="00104652">
      <w:pPr>
        <w:spacing w:after="0" w:line="240" w:lineRule="auto"/>
        <w:ind w:left="1134" w:hanging="384"/>
        <w:jc w:val="both"/>
        <w:rPr>
          <w:rFonts w:ascii="Trebuchet MS" w:hAnsi="Trebuchet MS"/>
          <w:shd w:val="clear" w:color="auto" w:fill="D9D9D9"/>
        </w:rPr>
      </w:pPr>
      <w:r w:rsidRPr="00BB0679">
        <w:rPr>
          <w:rFonts w:ascii="Trebuchet MS" w:hAnsi="Trebuchet MS"/>
        </w:rPr>
        <w:t>1.4</w:t>
      </w:r>
      <w:r w:rsidRPr="00BB0679">
        <w:rPr>
          <w:rFonts w:ascii="Trebuchet MS" w:hAnsi="Trebuchet MS"/>
        </w:rPr>
        <w:tab/>
        <w:t>This policy was authored by</w:t>
      </w:r>
      <w:r>
        <w:rPr>
          <w:rFonts w:ascii="Trebuchet MS" w:hAnsi="Trebuchet MS"/>
        </w:rPr>
        <w:t xml:space="preserve"> Tasman Rugby Union </w:t>
      </w:r>
      <w:r w:rsidRPr="00BB0679">
        <w:rPr>
          <w:rFonts w:ascii="Trebuchet MS" w:hAnsi="Trebuchet MS"/>
        </w:rPr>
        <w:t>on</w:t>
      </w:r>
      <w:r>
        <w:rPr>
          <w:rFonts w:ascii="Trebuchet MS" w:hAnsi="Trebuchet MS"/>
        </w:rPr>
        <w:t xml:space="preserve"> the 1st </w:t>
      </w:r>
      <w:r w:rsidRPr="00104652">
        <w:rPr>
          <w:rFonts w:ascii="Trebuchet MS" w:hAnsi="Trebuchet MS"/>
        </w:rPr>
        <w:t>November 2019.</w:t>
      </w:r>
      <w:r w:rsidR="00104652" w:rsidRPr="00104652">
        <w:rPr>
          <w:rFonts w:ascii="Trebuchet MS" w:hAnsi="Trebuchet MS"/>
        </w:rPr>
        <w:t xml:space="preserve"> Kahu Marfell, Community Rugby Manager </w:t>
      </w:r>
      <w:r w:rsidRPr="00104652">
        <w:rPr>
          <w:rFonts w:ascii="Trebuchet MS" w:hAnsi="Trebuchet MS"/>
        </w:rPr>
        <w:t>is responsible for the maintenance and three yearly review of this policy. A digital copy can be found on our website</w:t>
      </w:r>
      <w:r w:rsidRPr="00BB0679">
        <w:rPr>
          <w:rFonts w:ascii="Trebuchet MS" w:hAnsi="Trebuchet MS"/>
        </w:rPr>
        <w:t xml:space="preserve"> at</w:t>
      </w:r>
      <w:r>
        <w:rPr>
          <w:rFonts w:ascii="Trebuchet MS" w:hAnsi="Trebuchet MS"/>
        </w:rPr>
        <w:t xml:space="preserve"> </w:t>
      </w:r>
      <w:hyperlink r:id="rId8" w:history="1">
        <w:r w:rsidRPr="0042407C">
          <w:rPr>
            <w:rStyle w:val="Hyperlink"/>
            <w:rFonts w:ascii="Trebuchet MS" w:hAnsi="Trebuchet MS"/>
          </w:rPr>
          <w:t>www.tasmanrugby.co.nz</w:t>
        </w:r>
      </w:hyperlink>
      <w:r>
        <w:rPr>
          <w:rFonts w:ascii="Trebuchet MS" w:hAnsi="Trebuchet MS"/>
        </w:rPr>
        <w:t xml:space="preserve"> </w:t>
      </w:r>
      <w:r w:rsidRPr="00BB0679">
        <w:rPr>
          <w:rFonts w:ascii="Trebuchet MS" w:hAnsi="Trebuchet MS"/>
        </w:rPr>
        <w:t>. The policy is due to be updated on</w:t>
      </w:r>
      <w:r>
        <w:rPr>
          <w:rFonts w:ascii="Trebuchet MS" w:hAnsi="Trebuchet MS"/>
        </w:rPr>
        <w:t xml:space="preserve"> 1</w:t>
      </w:r>
      <w:r w:rsidRPr="003E1A50">
        <w:rPr>
          <w:rFonts w:ascii="Trebuchet MS" w:hAnsi="Trebuchet MS"/>
          <w:vertAlign w:val="superscript"/>
        </w:rPr>
        <w:t>st</w:t>
      </w:r>
      <w:r>
        <w:rPr>
          <w:rFonts w:ascii="Trebuchet MS" w:hAnsi="Trebuchet MS"/>
        </w:rPr>
        <w:t xml:space="preserve"> November 2019</w:t>
      </w:r>
      <w:r w:rsidRPr="00BB0679">
        <w:rPr>
          <w:rFonts w:ascii="Trebuchet MS" w:hAnsi="Trebuchet MS"/>
        </w:rPr>
        <w:t>. It is consistent with</w:t>
      </w:r>
      <w:r>
        <w:rPr>
          <w:rFonts w:ascii="Trebuchet MS" w:hAnsi="Trebuchet MS"/>
        </w:rPr>
        <w:t xml:space="preserve"> </w:t>
      </w:r>
      <w:r w:rsidRPr="00BE0DA0">
        <w:rPr>
          <w:rFonts w:ascii="Trebuchet MS" w:hAnsi="Trebuchet MS"/>
        </w:rPr>
        <w:t>Oranga Tamariki - Ministry for Children</w:t>
      </w:r>
      <w:r w:rsidRPr="00BC5F79">
        <w:rPr>
          <w:rFonts w:ascii="Trebuchet MS" w:hAnsi="Trebuchet MS"/>
        </w:rPr>
        <w:t xml:space="preserve"> </w:t>
      </w:r>
      <w:r w:rsidRPr="00BB0679">
        <w:rPr>
          <w:rFonts w:ascii="Trebuchet MS" w:hAnsi="Trebuchet MS"/>
        </w:rPr>
        <w:t>and Police guidelines and will be updated when new guidance is issued.</w:t>
      </w:r>
    </w:p>
    <w:p w14:paraId="4D0EAC66" w14:textId="77777777" w:rsidR="00E75478" w:rsidRPr="001B6365" w:rsidRDefault="00E75478" w:rsidP="00104652">
      <w:pPr>
        <w:spacing w:after="0" w:line="240" w:lineRule="auto"/>
        <w:ind w:left="810" w:hanging="90"/>
        <w:jc w:val="both"/>
        <w:rPr>
          <w:rFonts w:ascii="Trebuchet MS" w:hAnsi="Trebuchet MS"/>
        </w:rPr>
      </w:pPr>
    </w:p>
    <w:p w14:paraId="46F8AC02" w14:textId="77777777" w:rsidR="00E75478" w:rsidRPr="001B6365" w:rsidRDefault="00E75478" w:rsidP="00104652">
      <w:pPr>
        <w:pStyle w:val="Heading2"/>
        <w:pBdr>
          <w:top w:val="single" w:sz="4" w:space="12" w:color="auto"/>
        </w:pBdr>
        <w:ind w:left="810" w:hanging="90"/>
        <w:jc w:val="both"/>
        <w:rPr>
          <w:rFonts w:ascii="Trebuchet MS" w:hAnsi="Trebuchet MS"/>
          <w:color w:val="auto"/>
          <w:sz w:val="28"/>
        </w:rPr>
      </w:pPr>
      <w:bookmarkStart w:id="3" w:name="_Toc479578449"/>
      <w:r w:rsidRPr="001B6365">
        <w:rPr>
          <w:rFonts w:ascii="Trebuchet MS" w:hAnsi="Trebuchet MS"/>
          <w:color w:val="auto"/>
          <w:sz w:val="28"/>
        </w:rPr>
        <w:t>2.0</w:t>
      </w:r>
      <w:r w:rsidRPr="001B6365">
        <w:rPr>
          <w:rFonts w:ascii="Trebuchet MS" w:hAnsi="Trebuchet MS"/>
          <w:color w:val="auto"/>
          <w:sz w:val="28"/>
        </w:rPr>
        <w:tab/>
        <w:t>Purpose, Scope and Principles</w:t>
      </w:r>
      <w:bookmarkEnd w:id="3"/>
    </w:p>
    <w:p w14:paraId="4CEB923B" w14:textId="77777777" w:rsidR="00E75478" w:rsidRPr="00BB0679" w:rsidRDefault="00E75478" w:rsidP="00104652">
      <w:pPr>
        <w:spacing w:after="0" w:line="240" w:lineRule="auto"/>
        <w:ind w:left="709"/>
        <w:jc w:val="both"/>
        <w:rPr>
          <w:rFonts w:ascii="Trebuchet MS" w:hAnsi="Trebuchet MS"/>
        </w:rPr>
      </w:pPr>
      <w:r w:rsidRPr="00BB0679">
        <w:rPr>
          <w:rFonts w:ascii="Trebuchet MS" w:hAnsi="Trebuchet MS"/>
        </w:rPr>
        <w:t>Our child protection policy supports our staff to respond appropriately to potential child protection concerns, including suspected abuse or neglect. It is our organisation’s commitment to protect children from abuse and to recognise the important roles all our staff have in protecting children.</w:t>
      </w:r>
    </w:p>
    <w:p w14:paraId="0455C28B" w14:textId="77777777" w:rsidR="00E75478" w:rsidRPr="00BB0679" w:rsidRDefault="00E75478" w:rsidP="00104652">
      <w:pPr>
        <w:spacing w:after="0" w:line="240" w:lineRule="auto"/>
        <w:ind w:left="810" w:hanging="90"/>
        <w:jc w:val="both"/>
        <w:rPr>
          <w:rFonts w:ascii="Trebuchet MS" w:hAnsi="Trebuchet MS"/>
        </w:rPr>
      </w:pPr>
    </w:p>
    <w:p w14:paraId="6915118E" w14:textId="77777777" w:rsidR="00E75478" w:rsidRDefault="00E75478" w:rsidP="00104652">
      <w:pPr>
        <w:spacing w:after="0" w:line="240" w:lineRule="auto"/>
        <w:ind w:left="1134" w:hanging="425"/>
        <w:jc w:val="both"/>
        <w:rPr>
          <w:rFonts w:ascii="Trebuchet MS" w:hAnsi="Trebuchet MS"/>
        </w:rPr>
      </w:pPr>
      <w:r w:rsidRPr="00BB0679">
        <w:rPr>
          <w:rFonts w:ascii="Trebuchet MS" w:hAnsi="Trebuchet MS"/>
        </w:rPr>
        <w:t>2.1</w:t>
      </w:r>
      <w:r w:rsidRPr="00BB0679">
        <w:rPr>
          <w:rFonts w:ascii="Trebuchet MS" w:hAnsi="Trebuchet MS"/>
        </w:rPr>
        <w:tab/>
        <w:t>This policy provides a framework and expectations to protect children, including (but not limited to) staff behaviours in response to actual or suspected child abuse and neglect. It applies to all the</w:t>
      </w:r>
      <w:r>
        <w:rPr>
          <w:rFonts w:ascii="Trebuchet MS" w:hAnsi="Trebuchet MS"/>
        </w:rPr>
        <w:t xml:space="preserve"> Tasman Rugby Union</w:t>
      </w:r>
      <w:r w:rsidRPr="00BB0679">
        <w:rPr>
          <w:rFonts w:ascii="Trebuchet MS" w:hAnsi="Trebuchet MS"/>
        </w:rPr>
        <w:t xml:space="preserve"> staff, including volunteers and part-time or temporary roles and contractors. </w:t>
      </w:r>
    </w:p>
    <w:p w14:paraId="684F643A" w14:textId="77777777" w:rsidR="00E75478" w:rsidRPr="00BB0679" w:rsidRDefault="00E75478" w:rsidP="00104652">
      <w:pPr>
        <w:spacing w:after="0" w:line="240" w:lineRule="auto"/>
        <w:ind w:left="1134" w:hanging="425"/>
        <w:jc w:val="both"/>
        <w:rPr>
          <w:rFonts w:ascii="Trebuchet MS" w:hAnsi="Trebuchet MS"/>
        </w:rPr>
      </w:pPr>
    </w:p>
    <w:p w14:paraId="48C4F7A3" w14:textId="77777777" w:rsidR="00E75478" w:rsidRPr="00BB0679" w:rsidRDefault="00E75478" w:rsidP="00104652">
      <w:pPr>
        <w:spacing w:after="0" w:line="240" w:lineRule="auto"/>
        <w:ind w:left="1134" w:hanging="425"/>
        <w:jc w:val="both"/>
        <w:rPr>
          <w:rFonts w:ascii="Trebuchet MS" w:hAnsi="Trebuchet MS"/>
        </w:rPr>
      </w:pPr>
      <w:r w:rsidRPr="00BB0679">
        <w:rPr>
          <w:rFonts w:ascii="Trebuchet MS" w:hAnsi="Trebuchet MS"/>
        </w:rPr>
        <w:t>2.2</w:t>
      </w:r>
      <w:r w:rsidRPr="00BB0679">
        <w:rPr>
          <w:rFonts w:ascii="Trebuchet MS" w:hAnsi="Trebuchet MS"/>
        </w:rPr>
        <w:tab/>
        <w:t xml:space="preserve">In addition to guiding staff to make referrals of suspected child abuse and neglect to the statutory agencies – i.e., </w:t>
      </w:r>
      <w:r w:rsidRPr="00BE0DA0">
        <w:rPr>
          <w:rFonts w:ascii="Trebuchet MS" w:hAnsi="Trebuchet MS"/>
        </w:rPr>
        <w:t>Oranga Tamariki - Ministry for Children</w:t>
      </w:r>
      <w:r>
        <w:rPr>
          <w:rFonts w:ascii="Trebuchet MS" w:hAnsi="Trebuchet MS"/>
        </w:rPr>
        <w:t xml:space="preserve"> </w:t>
      </w:r>
      <w:r w:rsidRPr="00BB0679">
        <w:rPr>
          <w:rFonts w:ascii="Trebuchet MS" w:hAnsi="Trebuchet MS"/>
        </w:rPr>
        <w:t>and the Police – this policy will also help our staff identify and respond to the needs of the many vulnerable children whose wellbeing is of concern.</w:t>
      </w:r>
    </w:p>
    <w:p w14:paraId="475CF7A4" w14:textId="77777777" w:rsidR="00E75478" w:rsidRPr="00BB0679" w:rsidRDefault="00E75478" w:rsidP="00104652">
      <w:pPr>
        <w:spacing w:after="0" w:line="240" w:lineRule="auto"/>
        <w:ind w:left="1134" w:hanging="425"/>
        <w:jc w:val="both"/>
        <w:rPr>
          <w:rFonts w:ascii="Trebuchet MS" w:hAnsi="Trebuchet MS"/>
        </w:rPr>
      </w:pPr>
    </w:p>
    <w:p w14:paraId="549516BC" w14:textId="5133FC91" w:rsidR="00E75478" w:rsidRDefault="00E75478" w:rsidP="00104652">
      <w:pPr>
        <w:spacing w:after="0" w:line="240" w:lineRule="auto"/>
        <w:ind w:left="1134" w:hanging="425"/>
        <w:jc w:val="both"/>
        <w:rPr>
          <w:rFonts w:ascii="Trebuchet MS" w:hAnsi="Trebuchet MS"/>
        </w:rPr>
      </w:pPr>
      <w:r w:rsidRPr="00BB0679">
        <w:rPr>
          <w:rFonts w:ascii="Trebuchet MS" w:hAnsi="Trebuchet MS"/>
        </w:rPr>
        <w:t>2.4</w:t>
      </w:r>
      <w:r w:rsidRPr="00BB0679">
        <w:rPr>
          <w:rFonts w:ascii="Trebuchet MS" w:hAnsi="Trebuchet MS"/>
        </w:rPr>
        <w:tab/>
        <w:t>We also commit to explor</w:t>
      </w:r>
      <w:r>
        <w:rPr>
          <w:rFonts w:ascii="Trebuchet MS" w:hAnsi="Trebuchet MS"/>
        </w:rPr>
        <w:t>ing</w:t>
      </w:r>
      <w:r w:rsidRPr="00BB0679">
        <w:rPr>
          <w:rFonts w:ascii="Trebuchet MS" w:hAnsi="Trebuchet MS"/>
        </w:rPr>
        <w:t xml:space="preserve"> opportunities to work with other providers, including from other sectors, to develop a network of child protection practice in our community.</w:t>
      </w:r>
    </w:p>
    <w:p w14:paraId="526D3592" w14:textId="42AD0C4A" w:rsidR="00E75478" w:rsidRDefault="00E75478" w:rsidP="00104652">
      <w:pPr>
        <w:spacing w:after="0" w:line="240" w:lineRule="auto"/>
        <w:ind w:left="810" w:hanging="90"/>
        <w:jc w:val="both"/>
        <w:rPr>
          <w:rFonts w:ascii="Trebuchet MS" w:hAnsi="Trebuchet MS"/>
        </w:rPr>
      </w:pPr>
    </w:p>
    <w:p w14:paraId="03BD3C17" w14:textId="0DB70398" w:rsidR="00E75478" w:rsidRDefault="00E75478" w:rsidP="00104652">
      <w:pPr>
        <w:spacing w:after="0" w:line="240" w:lineRule="auto"/>
        <w:ind w:left="810" w:hanging="90"/>
        <w:jc w:val="both"/>
        <w:rPr>
          <w:rFonts w:ascii="Trebuchet MS" w:hAnsi="Trebuchet MS"/>
        </w:rPr>
      </w:pPr>
    </w:p>
    <w:p w14:paraId="41118B67" w14:textId="591DB633" w:rsidR="00E75478" w:rsidRDefault="00E75478" w:rsidP="00104652">
      <w:pPr>
        <w:spacing w:after="0" w:line="240" w:lineRule="auto"/>
        <w:ind w:left="810" w:hanging="90"/>
        <w:jc w:val="both"/>
        <w:rPr>
          <w:rFonts w:ascii="Trebuchet MS" w:hAnsi="Trebuchet MS"/>
        </w:rPr>
      </w:pPr>
    </w:p>
    <w:p w14:paraId="65103A21" w14:textId="77777777" w:rsidR="00E75478" w:rsidRDefault="00E75478" w:rsidP="00104652">
      <w:pPr>
        <w:pStyle w:val="Heading2"/>
        <w:pBdr>
          <w:top w:val="single" w:sz="4" w:space="12" w:color="auto"/>
        </w:pBdr>
        <w:ind w:left="810" w:hanging="90"/>
        <w:jc w:val="both"/>
        <w:rPr>
          <w:rFonts w:ascii="Trebuchet MS" w:hAnsi="Trebuchet MS"/>
          <w:color w:val="auto"/>
          <w:sz w:val="28"/>
        </w:rPr>
      </w:pPr>
      <w:bookmarkStart w:id="4" w:name="_Toc479578450"/>
    </w:p>
    <w:p w14:paraId="73B3A9B0" w14:textId="7090260A" w:rsidR="00E75478" w:rsidRPr="001B6365" w:rsidRDefault="00E75478" w:rsidP="00104652">
      <w:pPr>
        <w:pStyle w:val="Heading2"/>
        <w:pBdr>
          <w:top w:val="single" w:sz="4" w:space="12" w:color="auto"/>
        </w:pBdr>
        <w:ind w:left="810" w:hanging="90"/>
        <w:jc w:val="both"/>
        <w:rPr>
          <w:rFonts w:ascii="Trebuchet MS" w:hAnsi="Trebuchet MS"/>
          <w:color w:val="auto"/>
          <w:sz w:val="28"/>
        </w:rPr>
      </w:pPr>
      <w:r w:rsidRPr="001B6365">
        <w:rPr>
          <w:rFonts w:ascii="Trebuchet MS" w:hAnsi="Trebuchet MS"/>
          <w:color w:val="auto"/>
          <w:sz w:val="28"/>
        </w:rPr>
        <w:t>3.0</w:t>
      </w:r>
      <w:r w:rsidRPr="001B6365">
        <w:rPr>
          <w:rFonts w:ascii="Trebuchet MS" w:hAnsi="Trebuchet MS"/>
          <w:color w:val="auto"/>
          <w:sz w:val="28"/>
        </w:rPr>
        <w:tab/>
        <w:t>Definition of Child Abuse</w:t>
      </w:r>
      <w:bookmarkEnd w:id="4"/>
    </w:p>
    <w:p w14:paraId="4E81ADE9" w14:textId="77777777" w:rsidR="00E75478" w:rsidRPr="00BB0679" w:rsidRDefault="00E75478" w:rsidP="00104652">
      <w:pPr>
        <w:autoSpaceDE w:val="0"/>
        <w:autoSpaceDN w:val="0"/>
        <w:adjustRightInd w:val="0"/>
        <w:ind w:left="709"/>
        <w:jc w:val="both"/>
        <w:rPr>
          <w:rFonts w:ascii="Trebuchet MS" w:hAnsi="Trebuchet MS" w:cs="Arial"/>
        </w:rPr>
      </w:pPr>
      <w:r w:rsidRPr="00BB0679">
        <w:rPr>
          <w:rFonts w:ascii="Trebuchet MS" w:hAnsi="Trebuchet MS" w:cs="Arial"/>
        </w:rPr>
        <w:t xml:space="preserve">The </w:t>
      </w:r>
      <w:r w:rsidRPr="00BE0DA0">
        <w:rPr>
          <w:rFonts w:ascii="Trebuchet MS" w:hAnsi="Trebuchet MS" w:cs="Arial"/>
        </w:rPr>
        <w:t xml:space="preserve">Oranga Tamariki Act </w:t>
      </w:r>
      <w:r>
        <w:rPr>
          <w:rFonts w:ascii="Trebuchet MS" w:hAnsi="Trebuchet MS" w:cs="Arial"/>
        </w:rPr>
        <w:t xml:space="preserve">/ </w:t>
      </w:r>
      <w:r w:rsidRPr="00BE0DA0">
        <w:rPr>
          <w:rFonts w:ascii="Trebuchet MS" w:hAnsi="Trebuchet MS" w:cs="Arial"/>
        </w:rPr>
        <w:t>Children’s and Young People’s Well-being Act 1989</w:t>
      </w:r>
      <w:r>
        <w:rPr>
          <w:rFonts w:ascii="Trebuchet MS" w:hAnsi="Trebuchet MS" w:cs="Arial"/>
        </w:rPr>
        <w:t xml:space="preserve"> </w:t>
      </w:r>
      <w:r w:rsidRPr="00BB0679">
        <w:rPr>
          <w:rFonts w:ascii="Trebuchet MS" w:hAnsi="Trebuchet MS" w:cs="Arial"/>
        </w:rPr>
        <w:t xml:space="preserve">defines child abuse as ‘…the harming (whether physically, emotionally, sexually) ill-treatment, abuse, neglect or deprivation of any child or young person”. </w:t>
      </w:r>
    </w:p>
    <w:p w14:paraId="5FF9AFEA" w14:textId="77777777" w:rsidR="00E75478" w:rsidRPr="00BB0679" w:rsidRDefault="00E75478" w:rsidP="00104652">
      <w:pPr>
        <w:autoSpaceDE w:val="0"/>
        <w:autoSpaceDN w:val="0"/>
        <w:adjustRightInd w:val="0"/>
        <w:ind w:left="1134" w:hanging="384"/>
        <w:jc w:val="both"/>
        <w:rPr>
          <w:rFonts w:ascii="Trebuchet MS" w:hAnsi="Trebuchet MS" w:cs="Arial"/>
          <w:i/>
        </w:rPr>
      </w:pPr>
      <w:r w:rsidRPr="00BB0679">
        <w:rPr>
          <w:rFonts w:ascii="Trebuchet MS" w:hAnsi="Trebuchet MS" w:cs="Arial"/>
        </w:rPr>
        <w:t>3.1</w:t>
      </w:r>
      <w:r w:rsidRPr="00BB0679">
        <w:rPr>
          <w:rFonts w:ascii="Trebuchet MS" w:hAnsi="Trebuchet MS" w:cs="Arial"/>
          <w:b/>
          <w:i/>
        </w:rPr>
        <w:tab/>
        <w:t>Physical abuse</w:t>
      </w:r>
      <w:r w:rsidRPr="00BB0679">
        <w:rPr>
          <w:rFonts w:ascii="Trebuchet MS" w:hAnsi="Trebuchet MS" w:cs="Arial"/>
          <w:i/>
        </w:rPr>
        <w:t xml:space="preserve"> </w:t>
      </w:r>
      <w:r w:rsidRPr="00BB0679">
        <w:rPr>
          <w:rFonts w:ascii="Trebuchet MS" w:hAnsi="Trebuchet MS" w:cs="Arial"/>
        </w:rPr>
        <w:t xml:space="preserve">is any act that may result in physical harm of a child or young person. It can be but is not limited </w:t>
      </w:r>
      <w:proofErr w:type="gramStart"/>
      <w:r w:rsidRPr="00BB0679">
        <w:rPr>
          <w:rFonts w:ascii="Trebuchet MS" w:hAnsi="Trebuchet MS" w:cs="Arial"/>
        </w:rPr>
        <w:t>to:</w:t>
      </w:r>
      <w:proofErr w:type="gramEnd"/>
      <w:r w:rsidRPr="00BB0679">
        <w:rPr>
          <w:rFonts w:ascii="Trebuchet MS" w:hAnsi="Trebuchet MS" w:cs="Arial"/>
        </w:rPr>
        <w:t xml:space="preserve"> bruising, cutting, hitting, beating, biting, burning, causing abrasions, strangulation, suffocation, drowning, poisoning and fabricated or induced illness.</w:t>
      </w:r>
    </w:p>
    <w:p w14:paraId="08DE8FE9" w14:textId="77777777" w:rsidR="00E75478" w:rsidRPr="00BB0679" w:rsidRDefault="00E75478" w:rsidP="00104652">
      <w:pPr>
        <w:autoSpaceDE w:val="0"/>
        <w:autoSpaceDN w:val="0"/>
        <w:adjustRightInd w:val="0"/>
        <w:ind w:left="1134" w:hanging="384"/>
        <w:jc w:val="both"/>
        <w:rPr>
          <w:rFonts w:ascii="Trebuchet MS" w:hAnsi="Trebuchet MS" w:cs="Arial"/>
        </w:rPr>
      </w:pPr>
      <w:r w:rsidRPr="00BB0679">
        <w:rPr>
          <w:rFonts w:ascii="Trebuchet MS" w:hAnsi="Trebuchet MS" w:cs="Arial"/>
        </w:rPr>
        <w:t>3.2</w:t>
      </w:r>
      <w:r w:rsidRPr="00BB0679">
        <w:rPr>
          <w:rFonts w:ascii="Trebuchet MS" w:hAnsi="Trebuchet MS" w:cs="Arial"/>
          <w:b/>
          <w:i/>
        </w:rPr>
        <w:tab/>
        <w:t>Emotional abuse</w:t>
      </w:r>
      <w:r w:rsidRPr="00BB0679">
        <w:rPr>
          <w:rFonts w:ascii="Trebuchet MS" w:hAnsi="Trebuchet MS" w:cs="Arial"/>
        </w:rPr>
        <w:t xml:space="preserve"> is the persistent emotional ill</w:t>
      </w:r>
      <w:r>
        <w:rPr>
          <w:rFonts w:ascii="Trebuchet MS" w:hAnsi="Trebuchet MS" w:cs="Arial"/>
        </w:rPr>
        <w:t>-</w:t>
      </w:r>
      <w:r w:rsidRPr="00BB0679">
        <w:rPr>
          <w:rFonts w:ascii="Trebuchet MS" w:hAnsi="Trebuchet MS" w:cs="Arial"/>
        </w:rPr>
        <w:t>treatment of a child such as to cause severe and persistent adverse effect on the child’s emotional development. This can include a pattern of rejecting, degrading, ignoring, isolating, corrupting, exploiting or terrorising. It may also include age or developmentally inappropriate expectations being imposed on children. It also includes the seeing or hearing the ill</w:t>
      </w:r>
      <w:r>
        <w:rPr>
          <w:rFonts w:ascii="Trebuchet MS" w:hAnsi="Trebuchet MS" w:cs="Arial"/>
        </w:rPr>
        <w:t>-</w:t>
      </w:r>
      <w:r w:rsidRPr="00BB0679">
        <w:rPr>
          <w:rFonts w:ascii="Trebuchet MS" w:hAnsi="Trebuchet MS" w:cs="Arial"/>
        </w:rPr>
        <w:t>treatment of others.</w:t>
      </w:r>
    </w:p>
    <w:p w14:paraId="5D438056" w14:textId="77777777" w:rsidR="00E75478" w:rsidRPr="00BB0679" w:rsidRDefault="00E75478" w:rsidP="00104652">
      <w:pPr>
        <w:autoSpaceDE w:val="0"/>
        <w:autoSpaceDN w:val="0"/>
        <w:adjustRightInd w:val="0"/>
        <w:ind w:left="1134" w:hanging="384"/>
        <w:jc w:val="both"/>
        <w:rPr>
          <w:rFonts w:ascii="Trebuchet MS" w:hAnsi="Trebuchet MS" w:cs="Arial"/>
        </w:rPr>
      </w:pPr>
      <w:r w:rsidRPr="00BB0679">
        <w:rPr>
          <w:rFonts w:ascii="Trebuchet MS" w:hAnsi="Trebuchet MS" w:cs="Arial"/>
        </w:rPr>
        <w:t>3.3</w:t>
      </w:r>
      <w:r w:rsidRPr="00BB0679">
        <w:rPr>
          <w:rFonts w:ascii="Trebuchet MS" w:hAnsi="Trebuchet MS" w:cs="Arial"/>
          <w:b/>
          <w:i/>
        </w:rPr>
        <w:tab/>
        <w:t>Sexual abuse</w:t>
      </w:r>
      <w:r w:rsidRPr="00BB0679">
        <w:rPr>
          <w:rFonts w:ascii="Trebuchet MS" w:hAnsi="Trebuchet MS" w:cs="Arial"/>
          <w:b/>
        </w:rPr>
        <w:t xml:space="preserve"> </w:t>
      </w:r>
      <w:r w:rsidRPr="00BB0679">
        <w:rPr>
          <w:rFonts w:ascii="Trebuchet MS" w:hAnsi="Trebuchet MS" w:cs="Arial"/>
        </w:rPr>
        <w:t>involves forcing or enticing a child or young person to take part in sexual activities as well as non-contact acts such as involving children in the looking at or production of sexual images, sexual activities and sexual behaviours.</w:t>
      </w:r>
    </w:p>
    <w:p w14:paraId="019F40E8" w14:textId="77777777" w:rsidR="00E75478" w:rsidRPr="00BB0679" w:rsidRDefault="00E75478" w:rsidP="00104652">
      <w:pPr>
        <w:ind w:left="1134" w:hanging="384"/>
        <w:jc w:val="both"/>
        <w:rPr>
          <w:rFonts w:ascii="Trebuchet MS" w:hAnsi="Trebuchet MS"/>
        </w:rPr>
      </w:pPr>
      <w:r w:rsidRPr="00BB0679">
        <w:rPr>
          <w:rFonts w:ascii="Trebuchet MS" w:hAnsi="Trebuchet MS"/>
        </w:rPr>
        <w:t>3.4</w:t>
      </w:r>
      <w:r w:rsidRPr="00BB0679">
        <w:rPr>
          <w:rFonts w:ascii="Trebuchet MS" w:hAnsi="Trebuchet MS"/>
          <w:b/>
          <w:i/>
        </w:rPr>
        <w:tab/>
        <w:t>Neglect</w:t>
      </w:r>
      <w:r w:rsidRPr="00BB0679">
        <w:rPr>
          <w:rFonts w:ascii="Trebuchet MS" w:hAnsi="Trebuchet MS"/>
        </w:rPr>
        <w:t xml:space="preserve"> is the persistent failure to meet a child’s basic physical and/or psychological needs, causing long term serious harm to the child’s health or development. If may also include neglect of a child’s basic or emotional needs.</w:t>
      </w:r>
    </w:p>
    <w:p w14:paraId="5589B9B4" w14:textId="77777777" w:rsidR="00E75478" w:rsidRPr="002B1CDF" w:rsidRDefault="00E75478" w:rsidP="00104652">
      <w:pPr>
        <w:pStyle w:val="Heading2"/>
        <w:pBdr>
          <w:top w:val="single" w:sz="4" w:space="12" w:color="auto"/>
        </w:pBdr>
        <w:ind w:left="810" w:hanging="90"/>
        <w:jc w:val="both"/>
        <w:rPr>
          <w:rFonts w:ascii="Trebuchet MS" w:hAnsi="Trebuchet MS"/>
          <w:color w:val="auto"/>
          <w:sz w:val="28"/>
        </w:rPr>
      </w:pPr>
      <w:bookmarkStart w:id="5" w:name="_Toc479578451"/>
      <w:r w:rsidRPr="002B1CDF">
        <w:rPr>
          <w:rFonts w:ascii="Trebuchet MS" w:hAnsi="Trebuchet MS"/>
          <w:color w:val="auto"/>
          <w:sz w:val="28"/>
        </w:rPr>
        <w:t>4.0</w:t>
      </w:r>
      <w:r w:rsidRPr="002B1CDF">
        <w:rPr>
          <w:rFonts w:ascii="Trebuchet MS" w:hAnsi="Trebuchet MS"/>
          <w:color w:val="auto"/>
          <w:sz w:val="28"/>
        </w:rPr>
        <w:tab/>
        <w:t>Roles and Responsibilities of Staff</w:t>
      </w:r>
      <w:bookmarkEnd w:id="5"/>
    </w:p>
    <w:p w14:paraId="1FA61BCA" w14:textId="77777777" w:rsidR="00E75478" w:rsidRPr="00BB0679" w:rsidRDefault="00E75478" w:rsidP="00104652">
      <w:pPr>
        <w:ind w:left="1134" w:hanging="384"/>
        <w:jc w:val="both"/>
        <w:rPr>
          <w:rFonts w:ascii="Trebuchet MS" w:hAnsi="Trebuchet MS"/>
        </w:rPr>
      </w:pPr>
      <w:r w:rsidRPr="00BB0679">
        <w:rPr>
          <w:rFonts w:ascii="Trebuchet MS" w:hAnsi="Trebuchet MS"/>
        </w:rPr>
        <w:t>4.1</w:t>
      </w:r>
      <w:r w:rsidRPr="00BB0679">
        <w:rPr>
          <w:rFonts w:ascii="Trebuchet MS" w:hAnsi="Trebuchet MS"/>
        </w:rPr>
        <w:tab/>
        <w:t>It is the responsibility of staff to be vigilant, have knowledge and awareness of the indicators of neglect, potential or actual abuse and to report any concerns, suspicions or allegations of suspected abuse immediately and ensure that the concern is taken seriously and reported.</w:t>
      </w:r>
    </w:p>
    <w:p w14:paraId="7DCB53DF" w14:textId="414C49F9" w:rsidR="00E75478" w:rsidRDefault="00E75478" w:rsidP="00104652">
      <w:pPr>
        <w:spacing w:after="0"/>
        <w:ind w:left="1134" w:hanging="384"/>
        <w:jc w:val="both"/>
        <w:rPr>
          <w:rFonts w:ascii="Trebuchet MS" w:hAnsi="Trebuchet MS"/>
        </w:rPr>
      </w:pPr>
      <w:r w:rsidRPr="00BB0679">
        <w:rPr>
          <w:rFonts w:ascii="Trebuchet MS" w:hAnsi="Trebuchet MS"/>
        </w:rPr>
        <w:t>4.2</w:t>
      </w:r>
      <w:r w:rsidRPr="00BB0679">
        <w:rPr>
          <w:rFonts w:ascii="Trebuchet MS" w:hAnsi="Trebuchet MS"/>
        </w:rPr>
        <w:tab/>
      </w:r>
      <w:r>
        <w:rPr>
          <w:rFonts w:ascii="Trebuchet MS" w:hAnsi="Trebuchet MS"/>
        </w:rPr>
        <w:t xml:space="preserve">Tasman Rugby Union </w:t>
      </w:r>
      <w:r w:rsidRPr="00BB0679">
        <w:rPr>
          <w:rFonts w:ascii="Trebuchet MS" w:hAnsi="Trebuchet MS"/>
        </w:rPr>
        <w:t xml:space="preserve">will have an appointed </w:t>
      </w:r>
      <w:r>
        <w:rPr>
          <w:rFonts w:ascii="Trebuchet MS" w:hAnsi="Trebuchet MS"/>
        </w:rPr>
        <w:t>a</w:t>
      </w:r>
      <w:r w:rsidRPr="00BB0679">
        <w:rPr>
          <w:rFonts w:ascii="Trebuchet MS" w:hAnsi="Trebuchet MS"/>
        </w:rPr>
        <w:t xml:space="preserve"> Child Protection</w:t>
      </w:r>
      <w:r>
        <w:rPr>
          <w:rFonts w:ascii="Trebuchet MS" w:hAnsi="Trebuchet MS"/>
        </w:rPr>
        <w:t xml:space="preserve"> Advisor</w:t>
      </w:r>
      <w:r w:rsidRPr="00BB0679">
        <w:rPr>
          <w:rFonts w:ascii="Trebuchet MS" w:hAnsi="Trebuchet MS"/>
        </w:rPr>
        <w:t>. This function will be held by</w:t>
      </w:r>
      <w:r>
        <w:rPr>
          <w:rFonts w:ascii="Trebuchet MS" w:hAnsi="Trebuchet MS"/>
        </w:rPr>
        <w:t>:</w:t>
      </w:r>
      <w:r w:rsidR="00104652">
        <w:rPr>
          <w:rFonts w:ascii="Trebuchet MS" w:hAnsi="Trebuchet MS"/>
        </w:rPr>
        <w:tab/>
      </w:r>
      <w:r>
        <w:rPr>
          <w:rFonts w:ascii="Trebuchet MS" w:hAnsi="Trebuchet MS"/>
        </w:rPr>
        <w:t>Kahu Marfell</w:t>
      </w:r>
    </w:p>
    <w:p w14:paraId="7C5D8AF1" w14:textId="26BE9F90" w:rsidR="00E75478" w:rsidRDefault="00E75478" w:rsidP="00104652">
      <w:pPr>
        <w:spacing w:after="0"/>
        <w:ind w:left="1134" w:hanging="384"/>
        <w:jc w:val="both"/>
        <w:rPr>
          <w:rFonts w:ascii="Trebuchet MS" w:hAnsi="Trebuchet MS"/>
        </w:rPr>
      </w:pPr>
      <w:r>
        <w:rPr>
          <w:rFonts w:ascii="Trebuchet MS" w:hAnsi="Trebuchet MS"/>
        </w:rPr>
        <w:tab/>
      </w:r>
      <w:r>
        <w:rPr>
          <w:rFonts w:ascii="Trebuchet MS" w:hAnsi="Trebuchet MS"/>
        </w:rPr>
        <w:tab/>
      </w:r>
      <w:r w:rsidR="00104652">
        <w:rPr>
          <w:rFonts w:ascii="Trebuchet MS" w:hAnsi="Trebuchet MS"/>
        </w:rPr>
        <w:tab/>
      </w:r>
      <w:r>
        <w:rPr>
          <w:rFonts w:ascii="Trebuchet MS" w:hAnsi="Trebuchet MS"/>
        </w:rPr>
        <w:t>027 249 2332</w:t>
      </w:r>
    </w:p>
    <w:p w14:paraId="2BA84659" w14:textId="5A8E3919" w:rsidR="00E75478" w:rsidRDefault="00E75478" w:rsidP="00104652">
      <w:pPr>
        <w:spacing w:after="0"/>
        <w:ind w:left="1134" w:hanging="384"/>
        <w:jc w:val="both"/>
        <w:rPr>
          <w:rFonts w:ascii="Trebuchet MS" w:hAnsi="Trebuchet MS"/>
        </w:rPr>
      </w:pPr>
      <w:r>
        <w:rPr>
          <w:rFonts w:ascii="Trebuchet MS" w:hAnsi="Trebuchet MS"/>
        </w:rPr>
        <w:tab/>
      </w:r>
      <w:r>
        <w:rPr>
          <w:rFonts w:ascii="Trebuchet MS" w:hAnsi="Trebuchet MS"/>
        </w:rPr>
        <w:tab/>
      </w:r>
      <w:r w:rsidR="00104652">
        <w:rPr>
          <w:rFonts w:ascii="Trebuchet MS" w:hAnsi="Trebuchet MS"/>
        </w:rPr>
        <w:tab/>
      </w:r>
      <w:hyperlink r:id="rId9" w:history="1">
        <w:r w:rsidR="00890BCB" w:rsidRPr="00C82376">
          <w:rPr>
            <w:rStyle w:val="Hyperlink"/>
            <w:rFonts w:ascii="Trebuchet MS" w:hAnsi="Trebuchet MS"/>
          </w:rPr>
          <w:t>kahu@tasmanrugbyunion.co.nz</w:t>
        </w:r>
      </w:hyperlink>
    </w:p>
    <w:p w14:paraId="63C43405" w14:textId="790C9AA6" w:rsidR="00E75478" w:rsidRDefault="00E75478" w:rsidP="00104652">
      <w:pPr>
        <w:spacing w:after="0"/>
        <w:ind w:left="810" w:hanging="90"/>
        <w:jc w:val="both"/>
        <w:rPr>
          <w:rFonts w:ascii="Trebuchet MS" w:hAnsi="Trebuchet MS"/>
        </w:rPr>
      </w:pPr>
    </w:p>
    <w:p w14:paraId="7395D5A7" w14:textId="0E8D886D" w:rsidR="00E75478" w:rsidRDefault="00E75478" w:rsidP="00104652">
      <w:pPr>
        <w:spacing w:after="0"/>
        <w:ind w:left="810" w:hanging="90"/>
        <w:jc w:val="both"/>
        <w:rPr>
          <w:rFonts w:ascii="Trebuchet MS" w:hAnsi="Trebuchet MS"/>
        </w:rPr>
      </w:pPr>
    </w:p>
    <w:p w14:paraId="66B770FF" w14:textId="3B75F8C5" w:rsidR="00E75478" w:rsidRDefault="00E75478" w:rsidP="00104652">
      <w:pPr>
        <w:spacing w:after="0"/>
        <w:ind w:left="810" w:hanging="90"/>
        <w:jc w:val="both"/>
        <w:rPr>
          <w:rFonts w:ascii="Trebuchet MS" w:hAnsi="Trebuchet MS"/>
        </w:rPr>
      </w:pPr>
    </w:p>
    <w:p w14:paraId="37D56CD7" w14:textId="2C51A40B" w:rsidR="00E75478" w:rsidRDefault="00E75478" w:rsidP="00104652">
      <w:pPr>
        <w:spacing w:after="0"/>
        <w:ind w:left="810" w:hanging="90"/>
        <w:jc w:val="both"/>
        <w:rPr>
          <w:rFonts w:ascii="Trebuchet MS" w:hAnsi="Trebuchet MS"/>
        </w:rPr>
      </w:pPr>
    </w:p>
    <w:p w14:paraId="530F0393" w14:textId="52A9D2C8" w:rsidR="00E75478" w:rsidRDefault="00E75478" w:rsidP="00104652">
      <w:pPr>
        <w:spacing w:after="0"/>
        <w:ind w:left="810" w:hanging="90"/>
        <w:jc w:val="both"/>
        <w:rPr>
          <w:rFonts w:ascii="Trebuchet MS" w:hAnsi="Trebuchet MS"/>
        </w:rPr>
      </w:pPr>
    </w:p>
    <w:p w14:paraId="58082257" w14:textId="568671E5" w:rsidR="00E75478" w:rsidRDefault="00E75478" w:rsidP="00104652">
      <w:pPr>
        <w:spacing w:after="0"/>
        <w:ind w:left="810" w:hanging="90"/>
        <w:jc w:val="both"/>
        <w:rPr>
          <w:rFonts w:ascii="Trebuchet MS" w:hAnsi="Trebuchet MS"/>
        </w:rPr>
      </w:pPr>
    </w:p>
    <w:p w14:paraId="7ECC4A29" w14:textId="08AC64E8" w:rsidR="00E75478" w:rsidRDefault="00E75478" w:rsidP="00104652">
      <w:pPr>
        <w:spacing w:after="0"/>
        <w:ind w:left="810" w:hanging="90"/>
        <w:jc w:val="both"/>
        <w:rPr>
          <w:rFonts w:ascii="Trebuchet MS" w:hAnsi="Trebuchet MS"/>
        </w:rPr>
      </w:pPr>
    </w:p>
    <w:p w14:paraId="58A7BC65" w14:textId="0D6D8CD3" w:rsidR="00E75478" w:rsidRDefault="00E75478" w:rsidP="00104652">
      <w:pPr>
        <w:spacing w:after="0"/>
        <w:ind w:left="810" w:hanging="90"/>
        <w:jc w:val="both"/>
        <w:rPr>
          <w:rFonts w:ascii="Trebuchet MS" w:hAnsi="Trebuchet MS"/>
        </w:rPr>
      </w:pPr>
    </w:p>
    <w:p w14:paraId="3EC03F70" w14:textId="3F074916" w:rsidR="00E75478" w:rsidRDefault="00E75478" w:rsidP="00104652">
      <w:pPr>
        <w:spacing w:after="0"/>
        <w:ind w:left="810" w:hanging="90"/>
        <w:jc w:val="both"/>
        <w:rPr>
          <w:rFonts w:ascii="Trebuchet MS" w:hAnsi="Trebuchet MS"/>
        </w:rPr>
      </w:pPr>
    </w:p>
    <w:p w14:paraId="158B94E1" w14:textId="62952E59" w:rsidR="00E75478" w:rsidRDefault="00E75478" w:rsidP="00104652">
      <w:pPr>
        <w:spacing w:after="0"/>
        <w:ind w:left="810" w:hanging="90"/>
        <w:jc w:val="both"/>
        <w:rPr>
          <w:rFonts w:ascii="Trebuchet MS" w:hAnsi="Trebuchet MS"/>
        </w:rPr>
      </w:pPr>
    </w:p>
    <w:p w14:paraId="101FFA7B" w14:textId="56AC0168" w:rsidR="00E75478" w:rsidRDefault="00E75478" w:rsidP="00104652">
      <w:pPr>
        <w:spacing w:after="0"/>
        <w:ind w:left="810" w:hanging="90"/>
        <w:jc w:val="both"/>
        <w:rPr>
          <w:rFonts w:ascii="Trebuchet MS" w:hAnsi="Trebuchet MS"/>
        </w:rPr>
      </w:pPr>
    </w:p>
    <w:p w14:paraId="1FBEE99F" w14:textId="1C2DB12E" w:rsidR="00E75478" w:rsidRDefault="00E75478" w:rsidP="00104652">
      <w:pPr>
        <w:spacing w:after="0"/>
        <w:ind w:left="810" w:hanging="90"/>
        <w:jc w:val="both"/>
        <w:rPr>
          <w:rFonts w:ascii="Trebuchet MS" w:hAnsi="Trebuchet MS"/>
        </w:rPr>
      </w:pPr>
    </w:p>
    <w:p w14:paraId="1FF2E94F" w14:textId="14EE70B1" w:rsidR="00E75478" w:rsidRDefault="00E75478" w:rsidP="00104652">
      <w:pPr>
        <w:spacing w:after="0"/>
        <w:ind w:left="810" w:hanging="90"/>
        <w:jc w:val="both"/>
        <w:rPr>
          <w:rFonts w:ascii="Trebuchet MS" w:hAnsi="Trebuchet MS"/>
        </w:rPr>
      </w:pPr>
    </w:p>
    <w:p w14:paraId="1A66002F" w14:textId="77777777" w:rsidR="00E75478" w:rsidRDefault="00E75478" w:rsidP="00104652">
      <w:pPr>
        <w:spacing w:after="0"/>
        <w:ind w:left="810" w:hanging="90"/>
        <w:jc w:val="both"/>
        <w:rPr>
          <w:rFonts w:ascii="Trebuchet MS" w:hAnsi="Trebuchet MS"/>
        </w:rPr>
      </w:pPr>
    </w:p>
    <w:p w14:paraId="719F957A" w14:textId="77777777" w:rsidR="00E75478" w:rsidRPr="00BB0679" w:rsidRDefault="00E75478" w:rsidP="00104652">
      <w:pPr>
        <w:pStyle w:val="Heading2"/>
        <w:pBdr>
          <w:top w:val="none" w:sz="0" w:space="0" w:color="auto"/>
        </w:pBdr>
        <w:ind w:left="810" w:hanging="90"/>
        <w:jc w:val="both"/>
        <w:rPr>
          <w:rFonts w:ascii="Trebuchet MS" w:hAnsi="Trebuchet MS"/>
          <w:color w:val="auto"/>
        </w:rPr>
      </w:pPr>
      <w:bookmarkStart w:id="6" w:name="_Toc479578452"/>
      <w:r w:rsidRPr="00BB0679">
        <w:rPr>
          <w:rFonts w:ascii="Trebuchet MS" w:hAnsi="Trebuchet MS"/>
          <w:color w:val="auto"/>
        </w:rPr>
        <w:lastRenderedPageBreak/>
        <w:t>5.0</w:t>
      </w:r>
      <w:r w:rsidRPr="00BB0679">
        <w:rPr>
          <w:rFonts w:ascii="Trebuchet MS" w:hAnsi="Trebuchet MS"/>
          <w:color w:val="auto"/>
        </w:rPr>
        <w:tab/>
        <w:t>Child Protection Procedures</w:t>
      </w:r>
      <w:bookmarkEnd w:id="6"/>
    </w:p>
    <w:p w14:paraId="12365EA9" w14:textId="77777777" w:rsidR="00E75478" w:rsidRPr="00BB0679" w:rsidRDefault="00E75478" w:rsidP="00104652">
      <w:pPr>
        <w:autoSpaceDE w:val="0"/>
        <w:autoSpaceDN w:val="0"/>
        <w:adjustRightInd w:val="0"/>
        <w:snapToGrid w:val="0"/>
        <w:spacing w:after="120" w:line="240" w:lineRule="auto"/>
        <w:ind w:left="1134" w:hanging="384"/>
        <w:jc w:val="both"/>
        <w:rPr>
          <w:rFonts w:ascii="Trebuchet MS" w:hAnsi="Trebuchet MS" w:cs="Arial"/>
        </w:rPr>
      </w:pPr>
      <w:r w:rsidRPr="00BB0679">
        <w:rPr>
          <w:rFonts w:ascii="Trebuchet MS" w:hAnsi="Trebuchet MS" w:cs="Arial"/>
        </w:rPr>
        <w:t>5.1</w:t>
      </w:r>
      <w:r w:rsidRPr="00BB0679">
        <w:rPr>
          <w:rFonts w:ascii="Trebuchet MS" w:hAnsi="Trebuchet MS" w:cs="Arial"/>
        </w:rPr>
        <w:tab/>
        <w:t xml:space="preserve">All concerns of potential, suspected or alleged abuse must be brought to the attention of the </w:t>
      </w:r>
      <w:r>
        <w:rPr>
          <w:rFonts w:ascii="Trebuchet MS" w:hAnsi="Trebuchet MS" w:cs="Arial"/>
        </w:rPr>
        <w:t>PU</w:t>
      </w:r>
      <w:r w:rsidRPr="00BB0679">
        <w:rPr>
          <w:rFonts w:ascii="Trebuchet MS" w:hAnsi="Trebuchet MS" w:cs="Arial"/>
        </w:rPr>
        <w:t xml:space="preserve"> Child Protection</w:t>
      </w:r>
      <w:r>
        <w:rPr>
          <w:rFonts w:ascii="Trebuchet MS" w:hAnsi="Trebuchet MS" w:cs="Arial"/>
        </w:rPr>
        <w:t xml:space="preserve"> Advisor.</w:t>
      </w:r>
    </w:p>
    <w:p w14:paraId="4ADA3E41" w14:textId="77777777" w:rsidR="00E75478" w:rsidRPr="00BB0679" w:rsidRDefault="00E75478" w:rsidP="00104652">
      <w:pPr>
        <w:autoSpaceDE w:val="0"/>
        <w:autoSpaceDN w:val="0"/>
        <w:adjustRightInd w:val="0"/>
        <w:snapToGrid w:val="0"/>
        <w:spacing w:after="120"/>
        <w:ind w:left="1134" w:hanging="384"/>
        <w:jc w:val="both"/>
        <w:rPr>
          <w:rFonts w:ascii="Trebuchet MS" w:hAnsi="Trebuchet MS" w:cs="Arial"/>
        </w:rPr>
      </w:pPr>
      <w:r w:rsidRPr="00BB0679">
        <w:rPr>
          <w:rFonts w:ascii="Trebuchet MS" w:hAnsi="Trebuchet MS" w:cs="Arial"/>
        </w:rPr>
        <w:t>5.2</w:t>
      </w:r>
      <w:r w:rsidRPr="00BB0679">
        <w:rPr>
          <w:rFonts w:ascii="Trebuchet MS" w:hAnsi="Trebuchet MS" w:cs="Arial"/>
        </w:rPr>
        <w:tab/>
        <w:t>If a child/young person makes a verbal disclosure to a member of staff it is important that staff take what the member says seriously.</w:t>
      </w:r>
    </w:p>
    <w:p w14:paraId="31931AAE" w14:textId="77777777" w:rsidR="00E75478" w:rsidRPr="00BB0679" w:rsidRDefault="00E75478" w:rsidP="00104652">
      <w:pPr>
        <w:snapToGrid w:val="0"/>
        <w:spacing w:after="120"/>
        <w:ind w:left="1134" w:hanging="384"/>
        <w:jc w:val="both"/>
        <w:rPr>
          <w:rFonts w:ascii="Trebuchet MS" w:hAnsi="Trebuchet MS"/>
        </w:rPr>
      </w:pPr>
      <w:r w:rsidRPr="00BB0679">
        <w:rPr>
          <w:rFonts w:ascii="Trebuchet MS" w:hAnsi="Trebuchet MS" w:cs="Arial"/>
        </w:rPr>
        <w:t>5.3</w:t>
      </w:r>
      <w:r w:rsidRPr="00BB0679">
        <w:rPr>
          <w:rFonts w:ascii="Trebuchet MS" w:hAnsi="Trebuchet MS" w:cs="Arial"/>
        </w:rPr>
        <w:tab/>
        <w:t>Staff are to l</w:t>
      </w:r>
      <w:r w:rsidRPr="00BB0679">
        <w:rPr>
          <w:rFonts w:ascii="Trebuchet MS" w:hAnsi="Trebuchet MS"/>
        </w:rPr>
        <w:t>isten carefully</w:t>
      </w:r>
      <w:r w:rsidRPr="00BB0679">
        <w:rPr>
          <w:rFonts w:ascii="Trebuchet MS" w:hAnsi="Trebuchet MS"/>
          <w:b/>
        </w:rPr>
        <w:t xml:space="preserve"> </w:t>
      </w:r>
      <w:r w:rsidRPr="00BB0679">
        <w:rPr>
          <w:rFonts w:ascii="Trebuchet MS" w:hAnsi="Trebuchet MS"/>
        </w:rPr>
        <w:t>to what the member is saying and are not to interview them or ask too many questions, ask the very basics i</w:t>
      </w:r>
      <w:r>
        <w:rPr>
          <w:rFonts w:ascii="Trebuchet MS" w:hAnsi="Trebuchet MS"/>
        </w:rPr>
        <w:t>.</w:t>
      </w:r>
      <w:r w:rsidRPr="00BB0679">
        <w:rPr>
          <w:rFonts w:ascii="Trebuchet MS" w:hAnsi="Trebuchet MS"/>
        </w:rPr>
        <w:t>e. Who/</w:t>
      </w:r>
      <w:r>
        <w:rPr>
          <w:rFonts w:ascii="Trebuchet MS" w:hAnsi="Trebuchet MS"/>
        </w:rPr>
        <w:t>W</w:t>
      </w:r>
      <w:r w:rsidRPr="00BB0679">
        <w:rPr>
          <w:rFonts w:ascii="Trebuchet MS" w:hAnsi="Trebuchet MS"/>
        </w:rPr>
        <w:t>hen</w:t>
      </w:r>
      <w:r>
        <w:rPr>
          <w:rFonts w:ascii="Trebuchet MS" w:hAnsi="Trebuchet MS"/>
        </w:rPr>
        <w:t>/Where</w:t>
      </w:r>
      <w:r w:rsidRPr="00BB0679">
        <w:rPr>
          <w:rFonts w:ascii="Trebuchet MS" w:hAnsi="Trebuchet MS"/>
        </w:rPr>
        <w:t xml:space="preserve">? </w:t>
      </w:r>
    </w:p>
    <w:p w14:paraId="73736198" w14:textId="77777777" w:rsidR="00E75478" w:rsidRPr="00BB0679" w:rsidRDefault="00E75478" w:rsidP="00104652">
      <w:pPr>
        <w:tabs>
          <w:tab w:val="left" w:pos="0"/>
        </w:tabs>
        <w:snapToGrid w:val="0"/>
        <w:spacing w:after="120"/>
        <w:ind w:left="1134" w:hanging="384"/>
        <w:jc w:val="both"/>
        <w:rPr>
          <w:rFonts w:ascii="Trebuchet MS" w:hAnsi="Trebuchet MS"/>
        </w:rPr>
      </w:pPr>
      <w:r w:rsidRPr="00BB0679">
        <w:rPr>
          <w:rFonts w:ascii="Trebuchet MS" w:hAnsi="Trebuchet MS"/>
        </w:rPr>
        <w:t>5.4</w:t>
      </w:r>
      <w:r w:rsidRPr="00BB0679">
        <w:rPr>
          <w:rFonts w:ascii="Trebuchet MS" w:hAnsi="Trebuchet MS"/>
        </w:rPr>
        <w:tab/>
        <w:t>Once the basics have been ascertained</w:t>
      </w:r>
      <w:r>
        <w:rPr>
          <w:rFonts w:ascii="Trebuchet MS" w:hAnsi="Trebuchet MS"/>
        </w:rPr>
        <w:t>,</w:t>
      </w:r>
      <w:r w:rsidRPr="00BB0679">
        <w:rPr>
          <w:rFonts w:ascii="Trebuchet MS" w:hAnsi="Trebuchet MS"/>
        </w:rPr>
        <w:t xml:space="preserve"> no further questions are to be asked</w:t>
      </w:r>
      <w:r w:rsidRPr="00BB0679">
        <w:rPr>
          <w:rFonts w:ascii="Trebuchet MS" w:hAnsi="Trebuchet MS"/>
          <w:b/>
        </w:rPr>
        <w:t xml:space="preserve">. </w:t>
      </w:r>
      <w:r w:rsidRPr="00BB0679">
        <w:rPr>
          <w:rFonts w:ascii="Trebuchet MS" w:hAnsi="Trebuchet MS"/>
        </w:rPr>
        <w:t>What the member has said is to be documented, this should include time, date and who was present. This information will be passed onto authorities as soon as possible.</w:t>
      </w:r>
    </w:p>
    <w:p w14:paraId="2C740300" w14:textId="77777777" w:rsidR="00E75478" w:rsidRPr="00BB0679" w:rsidRDefault="00E75478" w:rsidP="00104652">
      <w:pPr>
        <w:tabs>
          <w:tab w:val="left" w:pos="851"/>
        </w:tabs>
        <w:snapToGrid w:val="0"/>
        <w:spacing w:after="120"/>
        <w:ind w:left="1134" w:hanging="384"/>
        <w:jc w:val="both"/>
        <w:rPr>
          <w:rFonts w:ascii="Trebuchet MS" w:hAnsi="Trebuchet MS"/>
        </w:rPr>
      </w:pPr>
      <w:r w:rsidRPr="00BB0679">
        <w:rPr>
          <w:rFonts w:ascii="Trebuchet MS" w:hAnsi="Trebuchet MS"/>
        </w:rPr>
        <w:t>5.5</w:t>
      </w:r>
      <w:r w:rsidRPr="00BB0679">
        <w:rPr>
          <w:rFonts w:ascii="Trebuchet MS" w:hAnsi="Trebuchet MS"/>
        </w:rPr>
        <w:tab/>
        <w:t xml:space="preserve">Advise </w:t>
      </w:r>
      <w:r w:rsidRPr="00BE0DA0">
        <w:rPr>
          <w:rFonts w:ascii="Trebuchet MS" w:hAnsi="Trebuchet MS"/>
        </w:rPr>
        <w:t>Oranga Tamariki - Ministry for Children</w:t>
      </w:r>
      <w:r>
        <w:rPr>
          <w:rFonts w:ascii="Trebuchet MS" w:hAnsi="Trebuchet MS"/>
        </w:rPr>
        <w:t xml:space="preserve"> </w:t>
      </w:r>
      <w:r w:rsidRPr="00BB0679">
        <w:rPr>
          <w:rFonts w:ascii="Trebuchet MS" w:hAnsi="Trebuchet MS"/>
        </w:rPr>
        <w:t>or Polic</w:t>
      </w:r>
      <w:r>
        <w:rPr>
          <w:rFonts w:ascii="Trebuchet MS" w:hAnsi="Trebuchet MS"/>
        </w:rPr>
        <w:t xml:space="preserve">e promptly when a disclosure is </w:t>
      </w:r>
      <w:r w:rsidRPr="00BB0679">
        <w:rPr>
          <w:rFonts w:ascii="Trebuchet MS" w:hAnsi="Trebuchet MS"/>
        </w:rPr>
        <w:t>made.</w:t>
      </w:r>
    </w:p>
    <w:p w14:paraId="79A3D75C" w14:textId="0A598A64" w:rsidR="00E75478" w:rsidRDefault="00E75478" w:rsidP="00104652">
      <w:pPr>
        <w:spacing w:after="120"/>
        <w:ind w:left="1134" w:hanging="384"/>
        <w:jc w:val="both"/>
        <w:rPr>
          <w:rFonts w:ascii="Trebuchet MS" w:hAnsi="Trebuchet MS"/>
        </w:rPr>
      </w:pPr>
      <w:r w:rsidRPr="00BB0679">
        <w:rPr>
          <w:rFonts w:ascii="Trebuchet MS" w:hAnsi="Trebuchet MS"/>
        </w:rPr>
        <w:t>5.6</w:t>
      </w:r>
      <w:r w:rsidRPr="00BB0679">
        <w:rPr>
          <w:rFonts w:ascii="Trebuchet MS" w:hAnsi="Trebuchet MS"/>
        </w:rPr>
        <w:tab/>
        <w:t xml:space="preserve">Deciding when and who will inform the parent(s) and/or caregiver will be determined by </w:t>
      </w:r>
      <w:r>
        <w:rPr>
          <w:rFonts w:ascii="Trebuchet MS" w:hAnsi="Trebuchet MS"/>
        </w:rPr>
        <w:t>Ministry of Vulnerable Children (Oranga Tamariki)</w:t>
      </w:r>
      <w:r w:rsidRPr="00BB0679">
        <w:rPr>
          <w:rFonts w:ascii="Trebuchet MS" w:hAnsi="Trebuchet MS"/>
        </w:rPr>
        <w:t xml:space="preserve"> and Police in consultation with </w:t>
      </w:r>
      <w:r>
        <w:rPr>
          <w:rFonts w:ascii="Trebuchet MS" w:hAnsi="Trebuchet MS"/>
        </w:rPr>
        <w:t>the PU Child Protection Advisor</w:t>
      </w:r>
      <w:r w:rsidRPr="00BB0679">
        <w:rPr>
          <w:rFonts w:ascii="Trebuchet MS" w:hAnsi="Trebuchet MS"/>
        </w:rPr>
        <w:t>.</w:t>
      </w:r>
    </w:p>
    <w:p w14:paraId="281EE091" w14:textId="4399E408" w:rsidR="00E75478" w:rsidRDefault="00E75478" w:rsidP="00104652">
      <w:pPr>
        <w:spacing w:after="120"/>
        <w:ind w:left="810" w:hanging="90"/>
        <w:jc w:val="both"/>
        <w:rPr>
          <w:rFonts w:ascii="Trebuchet MS" w:hAnsi="Trebuchet MS"/>
        </w:rPr>
      </w:pPr>
    </w:p>
    <w:p w14:paraId="1D89E5C0" w14:textId="77777777" w:rsidR="00E75478" w:rsidRPr="00BB0679" w:rsidRDefault="00E75478" w:rsidP="00104652">
      <w:pPr>
        <w:spacing w:after="120"/>
        <w:ind w:left="810" w:hanging="90"/>
        <w:jc w:val="both"/>
        <w:rPr>
          <w:rFonts w:ascii="Trebuchet MS" w:hAnsi="Trebuchet MS"/>
          <w:sz w:val="12"/>
          <w:szCs w:val="12"/>
        </w:rPr>
      </w:pPr>
    </w:p>
    <w:p w14:paraId="4E3FBE02" w14:textId="77777777" w:rsidR="00E75478" w:rsidRPr="002B1CDF" w:rsidRDefault="00E75478" w:rsidP="00104652">
      <w:pPr>
        <w:pStyle w:val="Heading2"/>
        <w:pBdr>
          <w:top w:val="single" w:sz="4" w:space="12" w:color="auto"/>
        </w:pBdr>
        <w:ind w:left="810" w:hanging="90"/>
        <w:jc w:val="both"/>
        <w:rPr>
          <w:rFonts w:ascii="Trebuchet MS" w:hAnsi="Trebuchet MS"/>
          <w:color w:val="auto"/>
          <w:sz w:val="28"/>
        </w:rPr>
      </w:pPr>
      <w:bookmarkStart w:id="7" w:name="_Toc479578453"/>
      <w:r w:rsidRPr="002B1CDF">
        <w:rPr>
          <w:rFonts w:ascii="Trebuchet MS" w:hAnsi="Trebuchet MS"/>
          <w:color w:val="auto"/>
          <w:sz w:val="28"/>
        </w:rPr>
        <w:t>6.0</w:t>
      </w:r>
      <w:r w:rsidRPr="002B1CDF">
        <w:rPr>
          <w:rFonts w:ascii="Trebuchet MS" w:hAnsi="Trebuchet MS"/>
          <w:color w:val="auto"/>
          <w:sz w:val="28"/>
        </w:rPr>
        <w:tab/>
        <w:t>Training</w:t>
      </w:r>
      <w:bookmarkEnd w:id="7"/>
    </w:p>
    <w:p w14:paraId="6CEF5B10" w14:textId="1B723191" w:rsidR="00E75478" w:rsidRPr="00E75478" w:rsidRDefault="00E75478" w:rsidP="00104652">
      <w:pPr>
        <w:spacing w:after="240"/>
        <w:ind w:left="1134" w:hanging="384"/>
        <w:jc w:val="both"/>
        <w:rPr>
          <w:rFonts w:ascii="Trebuchet MS" w:hAnsi="Trebuchet MS"/>
        </w:rPr>
      </w:pPr>
      <w:r w:rsidRPr="00BB0679">
        <w:rPr>
          <w:rFonts w:ascii="Trebuchet MS" w:hAnsi="Trebuchet MS"/>
        </w:rPr>
        <w:t>6.1</w:t>
      </w:r>
      <w:r w:rsidRPr="00BB0679">
        <w:rPr>
          <w:rFonts w:ascii="Trebuchet MS" w:hAnsi="Trebuchet MS"/>
        </w:rPr>
        <w:tab/>
        <w:t>All staff will receive child protection training at the appropriate level for their role.</w:t>
      </w:r>
      <w:bookmarkStart w:id="8" w:name="_Toc479578454"/>
    </w:p>
    <w:p w14:paraId="2261398D" w14:textId="77969254" w:rsidR="00E75478" w:rsidRPr="002B1CDF" w:rsidRDefault="00E75478" w:rsidP="00104652">
      <w:pPr>
        <w:pStyle w:val="Heading2"/>
        <w:pBdr>
          <w:top w:val="single" w:sz="4" w:space="12" w:color="auto"/>
        </w:pBdr>
        <w:ind w:left="810" w:hanging="90"/>
        <w:jc w:val="both"/>
        <w:rPr>
          <w:rFonts w:ascii="Trebuchet MS" w:hAnsi="Trebuchet MS"/>
          <w:color w:val="auto"/>
          <w:sz w:val="28"/>
        </w:rPr>
      </w:pPr>
      <w:r w:rsidRPr="002B1CDF">
        <w:rPr>
          <w:rFonts w:ascii="Trebuchet MS" w:hAnsi="Trebuchet MS"/>
          <w:color w:val="auto"/>
          <w:sz w:val="28"/>
        </w:rPr>
        <w:t>7.0</w:t>
      </w:r>
      <w:r w:rsidRPr="002B1CDF">
        <w:rPr>
          <w:rFonts w:ascii="Trebuchet MS" w:hAnsi="Trebuchet MS"/>
          <w:color w:val="auto"/>
          <w:sz w:val="28"/>
        </w:rPr>
        <w:tab/>
        <w:t>Confidentiality and Information Sharing</w:t>
      </w:r>
      <w:bookmarkEnd w:id="8"/>
    </w:p>
    <w:p w14:paraId="06E99458" w14:textId="77777777" w:rsidR="00E75478" w:rsidRPr="00BB0679" w:rsidRDefault="00E75478" w:rsidP="00104652">
      <w:pPr>
        <w:ind w:left="1134" w:hanging="384"/>
        <w:jc w:val="both"/>
        <w:rPr>
          <w:rFonts w:ascii="Trebuchet MS" w:hAnsi="Trebuchet MS"/>
        </w:rPr>
      </w:pPr>
      <w:r w:rsidRPr="00BB0679">
        <w:rPr>
          <w:rFonts w:ascii="Trebuchet MS" w:hAnsi="Trebuchet MS"/>
        </w:rPr>
        <w:t>7.1</w:t>
      </w:r>
      <w:r w:rsidRPr="00BB0679">
        <w:rPr>
          <w:rFonts w:ascii="Trebuchet MS" w:hAnsi="Trebuchet MS"/>
        </w:rPr>
        <w:tab/>
        <w:t xml:space="preserve">We will seek advice from </w:t>
      </w:r>
      <w:r w:rsidRPr="00BE0DA0">
        <w:rPr>
          <w:rFonts w:ascii="Trebuchet MS" w:hAnsi="Trebuchet MS"/>
        </w:rPr>
        <w:t>Oranga Tamariki - Ministry for Children</w:t>
      </w:r>
      <w:r>
        <w:rPr>
          <w:rFonts w:ascii="Trebuchet MS" w:hAnsi="Trebuchet MS"/>
        </w:rPr>
        <w:t xml:space="preserve"> </w:t>
      </w:r>
      <w:r w:rsidRPr="00BB0679">
        <w:rPr>
          <w:rFonts w:ascii="Trebuchet MS" w:hAnsi="Trebuchet MS"/>
        </w:rPr>
        <w:t xml:space="preserve">and/or the Police before identifying information about an allegation is shared with anyone, other than the service manager or designated person. Staff should be aware that: </w:t>
      </w:r>
    </w:p>
    <w:p w14:paraId="49EC9756" w14:textId="77777777" w:rsidR="00E75478" w:rsidRPr="00BB0679" w:rsidRDefault="00E75478" w:rsidP="00104652">
      <w:pPr>
        <w:spacing w:after="0" w:line="240" w:lineRule="auto"/>
        <w:ind w:left="1134" w:hanging="384"/>
        <w:jc w:val="both"/>
        <w:rPr>
          <w:rFonts w:ascii="Trebuchet MS" w:hAnsi="Trebuchet MS"/>
        </w:rPr>
      </w:pPr>
      <w:r w:rsidRPr="00BB0679">
        <w:rPr>
          <w:rFonts w:ascii="Trebuchet MS" w:hAnsi="Trebuchet MS"/>
        </w:rPr>
        <w:t>7.2</w:t>
      </w:r>
      <w:r w:rsidRPr="00BB0679">
        <w:rPr>
          <w:rFonts w:ascii="Trebuchet MS" w:hAnsi="Trebuchet MS"/>
        </w:rPr>
        <w:tab/>
        <w:t xml:space="preserve">Under sections 15 and 16 of the </w:t>
      </w:r>
      <w:r w:rsidRPr="00BE0DA0">
        <w:rPr>
          <w:rFonts w:ascii="Trebuchet MS" w:hAnsi="Trebuchet MS"/>
        </w:rPr>
        <w:t xml:space="preserve">Oranga Tamariki Act 1989/ Children’s and Young People’s Well-being Act 1989 </w:t>
      </w:r>
      <w:r w:rsidRPr="00BB0679">
        <w:rPr>
          <w:rFonts w:ascii="Trebuchet MS" w:hAnsi="Trebuchet MS"/>
        </w:rPr>
        <w:t xml:space="preserve">any person who believes that a child has been or is likely to be, harmed physically, emotionally or sexually or ill-treated, abused, neglected or deprived may report the matter to </w:t>
      </w:r>
      <w:r w:rsidRPr="00BC5F79">
        <w:rPr>
          <w:rFonts w:ascii="Trebuchet MS" w:hAnsi="Trebuchet MS"/>
        </w:rPr>
        <w:t>Oranga Tamariki</w:t>
      </w:r>
      <w:r>
        <w:rPr>
          <w:rFonts w:ascii="Trebuchet MS" w:hAnsi="Trebuchet MS"/>
        </w:rPr>
        <w:t xml:space="preserve"> – Ministry for Children </w:t>
      </w:r>
      <w:r w:rsidRPr="00BB0679">
        <w:rPr>
          <w:rFonts w:ascii="Trebuchet MS" w:hAnsi="Trebuchet MS"/>
        </w:rPr>
        <w:t>or the Police and provided the report is made in good faith, no civil, criminal or disciplinary proceedings may be brought against them.</w:t>
      </w:r>
    </w:p>
    <w:p w14:paraId="14768DE5" w14:textId="77777777" w:rsidR="00E75478" w:rsidRPr="00BB0679" w:rsidRDefault="00E75478" w:rsidP="00104652">
      <w:pPr>
        <w:spacing w:after="0" w:line="240" w:lineRule="auto"/>
        <w:ind w:left="1134" w:hanging="384"/>
        <w:jc w:val="both"/>
        <w:rPr>
          <w:rFonts w:ascii="Trebuchet MS" w:hAnsi="Trebuchet MS"/>
        </w:rPr>
      </w:pPr>
    </w:p>
    <w:p w14:paraId="232E40E4" w14:textId="77777777" w:rsidR="00E75478" w:rsidRPr="00BB0679" w:rsidRDefault="00E75478" w:rsidP="00104652">
      <w:pPr>
        <w:spacing w:after="0" w:line="240" w:lineRule="auto"/>
        <w:ind w:left="1134" w:hanging="384"/>
        <w:jc w:val="both"/>
        <w:rPr>
          <w:rFonts w:ascii="Trebuchet MS" w:hAnsi="Trebuchet MS"/>
        </w:rPr>
      </w:pPr>
      <w:r w:rsidRPr="00BB0679">
        <w:rPr>
          <w:rFonts w:ascii="Trebuchet MS" w:hAnsi="Trebuchet MS"/>
        </w:rPr>
        <w:t>7.3</w:t>
      </w:r>
      <w:r w:rsidRPr="00BB0679">
        <w:rPr>
          <w:rFonts w:ascii="Trebuchet MS" w:hAnsi="Trebuchet MS"/>
        </w:rPr>
        <w:tab/>
        <w:t>When collecting personal information about individuals, it is important to be aware of the requirements of the privacy principles – i.e., the need to collect the information directly from the individual concerned and when doing so to be transparent about: the purposes for collecting the information and how it will be used; who can see the information; where it is held; what is compulsory/voluntary information; and that people have a right to request access to and correction of their information.</w:t>
      </w:r>
    </w:p>
    <w:p w14:paraId="407C353B" w14:textId="77777777" w:rsidR="00E75478" w:rsidRPr="00BB0679" w:rsidRDefault="00E75478" w:rsidP="00104652">
      <w:pPr>
        <w:spacing w:after="0" w:line="240" w:lineRule="auto"/>
        <w:ind w:left="1134" w:hanging="384"/>
        <w:jc w:val="both"/>
        <w:rPr>
          <w:rFonts w:ascii="Trebuchet MS" w:hAnsi="Trebuchet MS"/>
        </w:rPr>
      </w:pPr>
    </w:p>
    <w:p w14:paraId="7813006E" w14:textId="55F4F11D" w:rsidR="00E75478" w:rsidRDefault="00E75478" w:rsidP="00104652">
      <w:pPr>
        <w:spacing w:after="240" w:line="240" w:lineRule="auto"/>
        <w:ind w:left="1134" w:hanging="384"/>
        <w:jc w:val="both"/>
        <w:rPr>
          <w:rFonts w:ascii="Trebuchet MS" w:hAnsi="Trebuchet MS"/>
        </w:rPr>
      </w:pPr>
      <w:r w:rsidRPr="00BB0679">
        <w:rPr>
          <w:rFonts w:ascii="Trebuchet MS" w:hAnsi="Trebuchet MS"/>
        </w:rPr>
        <w:t>7.4</w:t>
      </w:r>
      <w:r w:rsidRPr="00BB0679">
        <w:rPr>
          <w:rFonts w:ascii="Trebuchet MS" w:hAnsi="Trebuchet MS"/>
        </w:rPr>
        <w:tab/>
        <w:t xml:space="preserve">Staff may, however, disclose information under the Privacy Act/Health Information Privacy Code where there is good reason to do so – such as where there is a serious risk to individual health and safety (see privacy principle 11/Code rule 11). Disclosure about ill-treatment or neglect of a child/young person may also be made to the Police or </w:t>
      </w:r>
      <w:r w:rsidRPr="00BE0DA0">
        <w:rPr>
          <w:rFonts w:ascii="Trebuchet MS" w:hAnsi="Trebuchet MS"/>
        </w:rPr>
        <w:t>Oranga Tamariki – Ministry for Children</w:t>
      </w:r>
      <w:r w:rsidRPr="00BB0679">
        <w:rPr>
          <w:rFonts w:ascii="Trebuchet MS" w:hAnsi="Trebuchet MS"/>
        </w:rPr>
        <w:t xml:space="preserve"> under sections 15 and 16 of the </w:t>
      </w:r>
      <w:bookmarkStart w:id="9" w:name="_Toc479578455"/>
      <w:r w:rsidRPr="00BE0DA0">
        <w:rPr>
          <w:rFonts w:ascii="Trebuchet MS" w:hAnsi="Trebuchet MS"/>
        </w:rPr>
        <w:t xml:space="preserve">Oranga Tamariki Act 1989/ Children’s and Young People’s Well-being Act 1989 </w:t>
      </w:r>
    </w:p>
    <w:p w14:paraId="30D2C67E" w14:textId="77777777" w:rsidR="00E75478" w:rsidRDefault="00E75478" w:rsidP="00104652">
      <w:pPr>
        <w:spacing w:after="240" w:line="240" w:lineRule="auto"/>
        <w:ind w:left="810" w:hanging="90"/>
        <w:jc w:val="both"/>
        <w:rPr>
          <w:rFonts w:ascii="Trebuchet MS" w:hAnsi="Trebuchet MS"/>
        </w:rPr>
      </w:pPr>
    </w:p>
    <w:p w14:paraId="0C0480AA" w14:textId="77777777" w:rsidR="00E75478" w:rsidRPr="002B1CDF" w:rsidRDefault="00E75478" w:rsidP="00104652">
      <w:pPr>
        <w:spacing w:after="240" w:line="240" w:lineRule="auto"/>
        <w:ind w:left="810" w:hanging="90"/>
        <w:jc w:val="both"/>
        <w:rPr>
          <w:rFonts w:ascii="Trebuchet MS" w:hAnsi="Trebuchet MS"/>
          <w:sz w:val="28"/>
        </w:rPr>
      </w:pPr>
      <w:r w:rsidRPr="002B1CDF">
        <w:rPr>
          <w:rFonts w:ascii="Trebuchet MS" w:hAnsi="Trebuchet MS"/>
          <w:sz w:val="28"/>
        </w:rPr>
        <w:lastRenderedPageBreak/>
        <w:t>8.0</w:t>
      </w:r>
      <w:r w:rsidRPr="002B1CDF">
        <w:rPr>
          <w:rFonts w:ascii="Trebuchet MS" w:hAnsi="Trebuchet MS"/>
          <w:sz w:val="28"/>
        </w:rPr>
        <w:tab/>
        <w:t>Child Safe Practice Guidelines</w:t>
      </w:r>
      <w:bookmarkEnd w:id="9"/>
    </w:p>
    <w:p w14:paraId="23C8A13F" w14:textId="77777777" w:rsidR="00E75478" w:rsidRPr="00BB0679" w:rsidRDefault="00E75478" w:rsidP="00104652">
      <w:pPr>
        <w:spacing w:after="0" w:line="240" w:lineRule="auto"/>
        <w:ind w:left="1276" w:hanging="526"/>
        <w:jc w:val="both"/>
        <w:rPr>
          <w:rFonts w:ascii="Trebuchet MS" w:hAnsi="Trebuchet MS"/>
        </w:rPr>
      </w:pPr>
      <w:r w:rsidRPr="00BB0679">
        <w:rPr>
          <w:rFonts w:ascii="Trebuchet MS" w:hAnsi="Trebuchet MS"/>
        </w:rPr>
        <w:t>8.1</w:t>
      </w:r>
      <w:r w:rsidRPr="00BB0679">
        <w:rPr>
          <w:rFonts w:ascii="Trebuchet MS" w:hAnsi="Trebuchet MS"/>
        </w:rPr>
        <w:tab/>
      </w:r>
      <w:r w:rsidRPr="002B1CDF">
        <w:rPr>
          <w:rFonts w:ascii="Trebuchet MS" w:hAnsi="Trebuchet MS"/>
        </w:rPr>
        <w:t xml:space="preserve">If any form of physical </w:t>
      </w:r>
      <w:r>
        <w:rPr>
          <w:rFonts w:ascii="Trebuchet MS" w:hAnsi="Trebuchet MS"/>
        </w:rPr>
        <w:t>contact</w:t>
      </w:r>
      <w:r w:rsidRPr="002B1CDF">
        <w:rPr>
          <w:rFonts w:ascii="Trebuchet MS" w:hAnsi="Trebuchet MS"/>
        </w:rPr>
        <w:t xml:space="preserve"> is required ask the person’s permission, explain what you are doing and why to both the child and their parents/caregivers.</w:t>
      </w:r>
    </w:p>
    <w:p w14:paraId="62DEBD29" w14:textId="77777777" w:rsidR="00E75478" w:rsidRPr="00BB0679" w:rsidRDefault="00E75478" w:rsidP="00104652">
      <w:pPr>
        <w:spacing w:after="0" w:line="240" w:lineRule="auto"/>
        <w:ind w:left="1276" w:hanging="526"/>
        <w:jc w:val="both"/>
        <w:rPr>
          <w:rFonts w:ascii="Trebuchet MS" w:hAnsi="Trebuchet MS"/>
        </w:rPr>
      </w:pPr>
    </w:p>
    <w:p w14:paraId="160BAE7B" w14:textId="77777777" w:rsidR="00E75478" w:rsidRPr="00BB0679" w:rsidRDefault="00E75478" w:rsidP="00104652">
      <w:pPr>
        <w:spacing w:after="0" w:line="240" w:lineRule="auto"/>
        <w:ind w:left="1276" w:hanging="526"/>
        <w:jc w:val="both"/>
        <w:rPr>
          <w:rFonts w:ascii="Trebuchet MS" w:hAnsi="Trebuchet MS"/>
        </w:rPr>
      </w:pPr>
      <w:r w:rsidRPr="00BB0679">
        <w:rPr>
          <w:rFonts w:ascii="Trebuchet MS" w:hAnsi="Trebuchet MS"/>
        </w:rPr>
        <w:t>8.2</w:t>
      </w:r>
      <w:r w:rsidRPr="00BB0679">
        <w:rPr>
          <w:rFonts w:ascii="Trebuchet MS" w:hAnsi="Trebuchet MS"/>
        </w:rPr>
        <w:tab/>
      </w:r>
      <w:r w:rsidRPr="002B1CDF">
        <w:rPr>
          <w:rFonts w:ascii="Trebuchet MS" w:hAnsi="Trebuchet MS"/>
        </w:rPr>
        <w:t>Where possible ask parents/caregivers</w:t>
      </w:r>
      <w:r>
        <w:rPr>
          <w:rFonts w:ascii="Trebuchet MS" w:hAnsi="Trebuchet MS"/>
        </w:rPr>
        <w:t xml:space="preserve"> to be responsible for children or </w:t>
      </w:r>
      <w:r w:rsidRPr="002B1CDF">
        <w:rPr>
          <w:rFonts w:ascii="Trebuchet MS" w:hAnsi="Trebuchet MS"/>
        </w:rPr>
        <w:t>young people in changing rooms. Always ensure that whoever superv</w:t>
      </w:r>
      <w:r>
        <w:rPr>
          <w:rFonts w:ascii="Trebuchet MS" w:hAnsi="Trebuchet MS"/>
        </w:rPr>
        <w:t>ises does so in pairs.</w:t>
      </w:r>
    </w:p>
    <w:p w14:paraId="59315D54" w14:textId="77777777" w:rsidR="00E75478" w:rsidRPr="00BB0679" w:rsidRDefault="00E75478" w:rsidP="00104652">
      <w:pPr>
        <w:spacing w:after="0" w:line="240" w:lineRule="auto"/>
        <w:ind w:left="1276" w:hanging="526"/>
        <w:jc w:val="both"/>
        <w:rPr>
          <w:rFonts w:ascii="Trebuchet MS" w:hAnsi="Trebuchet MS"/>
        </w:rPr>
      </w:pPr>
    </w:p>
    <w:p w14:paraId="55D645A4" w14:textId="77777777" w:rsidR="00E75478" w:rsidRPr="00BB0679" w:rsidRDefault="00E75478" w:rsidP="00104652">
      <w:pPr>
        <w:spacing w:after="0" w:line="240" w:lineRule="auto"/>
        <w:ind w:left="1276" w:hanging="526"/>
        <w:jc w:val="both"/>
        <w:rPr>
          <w:rFonts w:ascii="Trebuchet MS" w:hAnsi="Trebuchet MS"/>
        </w:rPr>
      </w:pPr>
      <w:r w:rsidRPr="00BB0679">
        <w:rPr>
          <w:rFonts w:ascii="Trebuchet MS" w:hAnsi="Trebuchet MS"/>
        </w:rPr>
        <w:t>8.3</w:t>
      </w:r>
      <w:r w:rsidRPr="00BB0679">
        <w:rPr>
          <w:rFonts w:ascii="Trebuchet MS" w:hAnsi="Trebuchet MS"/>
        </w:rPr>
        <w:tab/>
      </w:r>
      <w:r w:rsidRPr="002B1CDF">
        <w:rPr>
          <w:rFonts w:ascii="Trebuchet MS" w:hAnsi="Trebuchet MS"/>
        </w:rPr>
        <w:t>Wh</w:t>
      </w:r>
      <w:r>
        <w:rPr>
          <w:rFonts w:ascii="Trebuchet MS" w:hAnsi="Trebuchet MS"/>
        </w:rPr>
        <w:t>ere there are mixed teams</w:t>
      </w:r>
      <w:r w:rsidRPr="002B1CDF">
        <w:rPr>
          <w:rFonts w:ascii="Trebuchet MS" w:hAnsi="Trebuchet MS"/>
        </w:rPr>
        <w:t xml:space="preserve"> away </w:t>
      </w:r>
      <w:r>
        <w:rPr>
          <w:rFonts w:ascii="Trebuchet MS" w:hAnsi="Trebuchet MS"/>
        </w:rPr>
        <w:t>overnight</w:t>
      </w:r>
      <w:r w:rsidRPr="002B1CDF">
        <w:rPr>
          <w:rFonts w:ascii="Trebuchet MS" w:hAnsi="Trebuchet MS"/>
        </w:rPr>
        <w:t xml:space="preserve">, </w:t>
      </w:r>
      <w:r>
        <w:rPr>
          <w:rFonts w:ascii="Trebuchet MS" w:hAnsi="Trebuchet MS"/>
        </w:rPr>
        <w:t>teams</w:t>
      </w:r>
      <w:r w:rsidRPr="002B1CDF">
        <w:rPr>
          <w:rFonts w:ascii="Trebuchet MS" w:hAnsi="Trebuchet MS"/>
        </w:rPr>
        <w:t xml:space="preserve"> should always be accompanied by</w:t>
      </w:r>
      <w:r>
        <w:rPr>
          <w:rFonts w:ascii="Trebuchet MS" w:hAnsi="Trebuchet MS"/>
        </w:rPr>
        <w:t xml:space="preserve"> an adult male and female coach or </w:t>
      </w:r>
      <w:r w:rsidRPr="002B1CDF">
        <w:rPr>
          <w:rFonts w:ascii="Trebuchet MS" w:hAnsi="Trebuchet MS"/>
        </w:rPr>
        <w:t>helper.</w:t>
      </w:r>
    </w:p>
    <w:p w14:paraId="183A9486" w14:textId="77777777" w:rsidR="00E75478" w:rsidRPr="00BB0679" w:rsidRDefault="00E75478" w:rsidP="00104652">
      <w:pPr>
        <w:spacing w:after="0" w:line="240" w:lineRule="auto"/>
        <w:ind w:left="1276" w:hanging="526"/>
        <w:jc w:val="both"/>
        <w:rPr>
          <w:rFonts w:ascii="Trebuchet MS" w:hAnsi="Trebuchet MS"/>
        </w:rPr>
      </w:pPr>
    </w:p>
    <w:p w14:paraId="1A609A65" w14:textId="77777777" w:rsidR="00E75478" w:rsidRPr="00BB0679" w:rsidRDefault="00E75478" w:rsidP="00104652">
      <w:pPr>
        <w:spacing w:after="0" w:line="240" w:lineRule="auto"/>
        <w:ind w:left="1276" w:hanging="526"/>
        <w:jc w:val="both"/>
        <w:rPr>
          <w:rFonts w:ascii="Trebuchet MS" w:hAnsi="Trebuchet MS"/>
        </w:rPr>
      </w:pPr>
      <w:r w:rsidRPr="00BB0679">
        <w:rPr>
          <w:rFonts w:ascii="Trebuchet MS" w:hAnsi="Trebuchet MS"/>
        </w:rPr>
        <w:t>8.4</w:t>
      </w:r>
      <w:r w:rsidRPr="00BB0679">
        <w:rPr>
          <w:rFonts w:ascii="Trebuchet MS" w:hAnsi="Trebuchet MS"/>
        </w:rPr>
        <w:tab/>
      </w:r>
      <w:r w:rsidRPr="002B1CDF">
        <w:rPr>
          <w:rFonts w:ascii="Trebuchet MS" w:hAnsi="Trebuchet MS"/>
        </w:rPr>
        <w:t>If it’s necessary to do things of a personal nature for a child, make sure you have another adult accompanying you. Get the consent of the parent/caregiver and if possible the child. Let them know what you are doing and why.</w:t>
      </w:r>
    </w:p>
    <w:p w14:paraId="070FD3A3" w14:textId="77777777" w:rsidR="00E75478" w:rsidRPr="00BB0679" w:rsidRDefault="00E75478" w:rsidP="00104652">
      <w:pPr>
        <w:spacing w:after="0" w:line="240" w:lineRule="auto"/>
        <w:ind w:left="1276" w:hanging="526"/>
        <w:jc w:val="both"/>
        <w:rPr>
          <w:rFonts w:ascii="Trebuchet MS" w:hAnsi="Trebuchet MS"/>
        </w:rPr>
      </w:pPr>
    </w:p>
    <w:p w14:paraId="0536B783" w14:textId="3E5EBA8E" w:rsidR="00E75478" w:rsidRPr="00BB0679" w:rsidRDefault="00E75478" w:rsidP="00104652">
      <w:pPr>
        <w:spacing w:after="0" w:line="240" w:lineRule="auto"/>
        <w:ind w:left="1276" w:hanging="526"/>
        <w:jc w:val="both"/>
        <w:rPr>
          <w:rFonts w:ascii="Trebuchet MS" w:hAnsi="Trebuchet MS"/>
        </w:rPr>
      </w:pPr>
      <w:r>
        <w:rPr>
          <w:rFonts w:ascii="Trebuchet MS" w:hAnsi="Trebuchet MS"/>
        </w:rPr>
        <w:t>8.5</w:t>
      </w:r>
      <w:r>
        <w:rPr>
          <w:rFonts w:ascii="Trebuchet MS" w:hAnsi="Trebuchet MS"/>
        </w:rPr>
        <w:tab/>
      </w:r>
      <w:r w:rsidRPr="00BB0679">
        <w:rPr>
          <w:rFonts w:ascii="Trebuchet MS" w:hAnsi="Trebuchet MS"/>
        </w:rPr>
        <w:t xml:space="preserve">Avoid situations where you are alone with a child. While acknowledging that occasionally there may be no alternative, for example, where a child falls ill and </w:t>
      </w:r>
      <w:r w:rsidR="00104652" w:rsidRPr="00BB0679">
        <w:rPr>
          <w:rFonts w:ascii="Trebuchet MS" w:hAnsi="Trebuchet MS"/>
        </w:rPr>
        <w:t>must</w:t>
      </w:r>
      <w:r w:rsidRPr="00BB0679">
        <w:rPr>
          <w:rFonts w:ascii="Trebuchet MS" w:hAnsi="Trebuchet MS"/>
        </w:rPr>
        <w:t xml:space="preserve"> be taken home. However, one</w:t>
      </w:r>
      <w:r>
        <w:rPr>
          <w:rFonts w:ascii="Trebuchet MS" w:hAnsi="Trebuchet MS"/>
        </w:rPr>
        <w:t>-</w:t>
      </w:r>
      <w:r w:rsidRPr="00BB0679">
        <w:rPr>
          <w:rFonts w:ascii="Trebuchet MS" w:hAnsi="Trebuchet MS"/>
        </w:rPr>
        <w:t>to</w:t>
      </w:r>
      <w:r>
        <w:rPr>
          <w:rFonts w:ascii="Trebuchet MS" w:hAnsi="Trebuchet MS"/>
        </w:rPr>
        <w:t>-</w:t>
      </w:r>
      <w:r w:rsidRPr="00BB0679">
        <w:rPr>
          <w:rFonts w:ascii="Trebuchet MS" w:hAnsi="Trebuchet MS"/>
        </w:rPr>
        <w:t>one contact must never be allowed to occur on a regular basis.</w:t>
      </w:r>
    </w:p>
    <w:p w14:paraId="1F2ABEE9" w14:textId="77777777" w:rsidR="00E75478" w:rsidRPr="002B1CDF" w:rsidRDefault="00E75478" w:rsidP="00104652">
      <w:pPr>
        <w:spacing w:before="120" w:after="120"/>
        <w:ind w:left="1276" w:hanging="526"/>
        <w:jc w:val="both"/>
        <w:rPr>
          <w:rFonts w:ascii="Trebuchet MS" w:hAnsi="Trebuchet MS"/>
        </w:rPr>
      </w:pPr>
      <w:r>
        <w:rPr>
          <w:rFonts w:ascii="Trebuchet MS" w:hAnsi="Trebuchet MS"/>
        </w:rPr>
        <w:t>8.6</w:t>
      </w:r>
      <w:r>
        <w:rPr>
          <w:rFonts w:ascii="Trebuchet MS" w:hAnsi="Trebuchet MS"/>
        </w:rPr>
        <w:tab/>
      </w:r>
      <w:r w:rsidRPr="002B1CDF">
        <w:rPr>
          <w:rFonts w:ascii="Trebuchet MS" w:hAnsi="Trebuchet MS"/>
        </w:rPr>
        <w:t>Don’t allow physically rough or sexually provocative games, or inappropriate talking or touching.</w:t>
      </w:r>
    </w:p>
    <w:p w14:paraId="45EAAB77" w14:textId="77777777" w:rsidR="00E75478" w:rsidRPr="002B1CDF" w:rsidRDefault="00E75478" w:rsidP="00104652">
      <w:pPr>
        <w:spacing w:before="120" w:after="120"/>
        <w:ind w:left="1276" w:hanging="526"/>
        <w:jc w:val="both"/>
        <w:rPr>
          <w:rFonts w:ascii="Trebuchet MS" w:hAnsi="Trebuchet MS"/>
        </w:rPr>
      </w:pPr>
      <w:r>
        <w:rPr>
          <w:rFonts w:ascii="Trebuchet MS" w:hAnsi="Trebuchet MS"/>
        </w:rPr>
        <w:t>8.7</w:t>
      </w:r>
      <w:r>
        <w:rPr>
          <w:rFonts w:ascii="Trebuchet MS" w:hAnsi="Trebuchet MS"/>
        </w:rPr>
        <w:tab/>
      </w:r>
      <w:r w:rsidRPr="002B1CDF">
        <w:rPr>
          <w:rFonts w:ascii="Trebuchet MS" w:hAnsi="Trebuchet MS"/>
        </w:rPr>
        <w:t xml:space="preserve">Ensure that any claims of abuse by a child are taken seriously and that </w:t>
      </w:r>
      <w:r>
        <w:rPr>
          <w:rFonts w:ascii="Trebuchet MS" w:hAnsi="Trebuchet MS"/>
        </w:rPr>
        <w:t>the guide to report suspected or actual abuse included in this policy as an appendix is followed</w:t>
      </w:r>
      <w:r w:rsidRPr="002B1CDF">
        <w:rPr>
          <w:rFonts w:ascii="Trebuchet MS" w:hAnsi="Trebuchet MS"/>
        </w:rPr>
        <w:t>.</w:t>
      </w:r>
    </w:p>
    <w:p w14:paraId="56C0BE42" w14:textId="77777777" w:rsidR="00E75478" w:rsidRPr="002B1CDF" w:rsidRDefault="00E75478" w:rsidP="00104652">
      <w:pPr>
        <w:spacing w:before="120" w:after="120"/>
        <w:ind w:left="1276" w:hanging="526"/>
        <w:jc w:val="both"/>
        <w:rPr>
          <w:rFonts w:ascii="Trebuchet MS" w:hAnsi="Trebuchet MS"/>
        </w:rPr>
      </w:pPr>
      <w:r>
        <w:rPr>
          <w:rFonts w:ascii="Trebuchet MS" w:hAnsi="Trebuchet MS"/>
        </w:rPr>
        <w:t>8.8</w:t>
      </w:r>
      <w:r>
        <w:rPr>
          <w:rFonts w:ascii="Trebuchet MS" w:hAnsi="Trebuchet MS"/>
        </w:rPr>
        <w:tab/>
      </w:r>
      <w:r w:rsidRPr="002B1CDF">
        <w:rPr>
          <w:rFonts w:ascii="Trebuchet MS" w:hAnsi="Trebuchet MS"/>
        </w:rPr>
        <w:t>Ensure that the nature and intensity of training and competition does not exceed the capacity of a child’s immature growing body and ability.</w:t>
      </w:r>
    </w:p>
    <w:p w14:paraId="3B4FD580" w14:textId="77777777" w:rsidR="00E75478" w:rsidRPr="002B1CDF" w:rsidRDefault="00E75478" w:rsidP="00104652">
      <w:pPr>
        <w:spacing w:before="120" w:after="120"/>
        <w:ind w:left="1276" w:hanging="526"/>
        <w:jc w:val="both"/>
        <w:rPr>
          <w:rFonts w:ascii="Trebuchet MS" w:hAnsi="Trebuchet MS"/>
        </w:rPr>
      </w:pPr>
      <w:r>
        <w:rPr>
          <w:rFonts w:ascii="Trebuchet MS" w:hAnsi="Trebuchet MS"/>
        </w:rPr>
        <w:t>8.9</w:t>
      </w:r>
      <w:r>
        <w:rPr>
          <w:rFonts w:ascii="Trebuchet MS" w:hAnsi="Trebuchet MS"/>
        </w:rPr>
        <w:tab/>
      </w:r>
      <w:r w:rsidRPr="002B1CDF">
        <w:rPr>
          <w:rFonts w:ascii="Trebuchet MS" w:hAnsi="Trebuchet MS"/>
        </w:rPr>
        <w:t>Ensure that use of photographic images and video are aligned to relevant privacy policies.</w:t>
      </w:r>
    </w:p>
    <w:p w14:paraId="00BE5C15" w14:textId="77777777" w:rsidR="00E75478" w:rsidRPr="002B1CDF" w:rsidRDefault="00E75478" w:rsidP="00104652">
      <w:pPr>
        <w:spacing w:before="120" w:after="120"/>
        <w:ind w:left="1276" w:hanging="526"/>
        <w:jc w:val="both"/>
        <w:rPr>
          <w:rFonts w:ascii="Trebuchet MS" w:hAnsi="Trebuchet MS"/>
        </w:rPr>
      </w:pPr>
      <w:r>
        <w:rPr>
          <w:rFonts w:ascii="Trebuchet MS" w:hAnsi="Trebuchet MS"/>
        </w:rPr>
        <w:t>8.10</w:t>
      </w:r>
      <w:r>
        <w:rPr>
          <w:rFonts w:ascii="Trebuchet MS" w:hAnsi="Trebuchet MS"/>
        </w:rPr>
        <w:tab/>
        <w:t>That the</w:t>
      </w:r>
      <w:r w:rsidRPr="00EF4EE1">
        <w:rPr>
          <w:rFonts w:ascii="Trebuchet MS" w:hAnsi="Trebuchet MS"/>
        </w:rPr>
        <w:t xml:space="preserve"> all people </w:t>
      </w:r>
      <w:r>
        <w:rPr>
          <w:rFonts w:ascii="Trebuchet MS" w:hAnsi="Trebuchet MS"/>
        </w:rPr>
        <w:t>responsible for children and young people</w:t>
      </w:r>
      <w:r w:rsidRPr="00EF4EE1">
        <w:rPr>
          <w:rFonts w:ascii="Trebuchet MS" w:hAnsi="Trebuchet MS"/>
        </w:rPr>
        <w:t xml:space="preserve"> at any given time should always remain in a</w:t>
      </w:r>
      <w:r>
        <w:rPr>
          <w:rFonts w:ascii="Trebuchet MS" w:hAnsi="Trebuchet MS"/>
        </w:rPr>
        <w:t>n</w:t>
      </w:r>
      <w:r w:rsidRPr="00EF4EE1">
        <w:rPr>
          <w:rFonts w:ascii="Trebuchet MS" w:hAnsi="Trebuchet MS"/>
        </w:rPr>
        <w:t xml:space="preserve"> </w:t>
      </w:r>
      <w:r>
        <w:rPr>
          <w:rFonts w:ascii="Trebuchet MS" w:hAnsi="Trebuchet MS"/>
        </w:rPr>
        <w:t xml:space="preserve">alcohol-free </w:t>
      </w:r>
      <w:r w:rsidRPr="00EF4EE1">
        <w:rPr>
          <w:rFonts w:ascii="Trebuchet MS" w:hAnsi="Trebuchet MS"/>
        </w:rPr>
        <w:t>state that they can react appropriately to any situation that might arise.</w:t>
      </w:r>
    </w:p>
    <w:p w14:paraId="21DF372C" w14:textId="6178CD1C" w:rsidR="00E75478" w:rsidRDefault="00E75478" w:rsidP="00104652">
      <w:pPr>
        <w:spacing w:after="0" w:line="240" w:lineRule="auto"/>
        <w:ind w:left="810" w:hanging="90"/>
        <w:jc w:val="both"/>
        <w:rPr>
          <w:rFonts w:ascii="Trebuchet MS" w:hAnsi="Trebuchet MS"/>
        </w:rPr>
      </w:pPr>
    </w:p>
    <w:p w14:paraId="7261A441" w14:textId="66C9B115" w:rsidR="00E75478" w:rsidRDefault="00E75478" w:rsidP="00104652">
      <w:pPr>
        <w:spacing w:after="0" w:line="240" w:lineRule="auto"/>
        <w:ind w:left="810" w:hanging="90"/>
        <w:jc w:val="both"/>
        <w:rPr>
          <w:rFonts w:ascii="Trebuchet MS" w:hAnsi="Trebuchet MS"/>
        </w:rPr>
      </w:pPr>
    </w:p>
    <w:p w14:paraId="629B55E8" w14:textId="5D6AF391" w:rsidR="00E75478" w:rsidRDefault="00E75478" w:rsidP="00104652">
      <w:pPr>
        <w:spacing w:after="0" w:line="240" w:lineRule="auto"/>
        <w:ind w:left="810" w:hanging="90"/>
        <w:jc w:val="both"/>
        <w:rPr>
          <w:rFonts w:ascii="Trebuchet MS" w:hAnsi="Trebuchet MS"/>
        </w:rPr>
      </w:pPr>
    </w:p>
    <w:p w14:paraId="6B0EE507" w14:textId="49A14ECD" w:rsidR="00E75478" w:rsidRDefault="00E75478" w:rsidP="00104652">
      <w:pPr>
        <w:spacing w:after="0" w:line="240" w:lineRule="auto"/>
        <w:ind w:left="810" w:hanging="90"/>
        <w:jc w:val="both"/>
        <w:rPr>
          <w:rFonts w:ascii="Trebuchet MS" w:hAnsi="Trebuchet MS"/>
        </w:rPr>
      </w:pPr>
    </w:p>
    <w:p w14:paraId="4C58E337" w14:textId="2312F760" w:rsidR="00E75478" w:rsidRDefault="00E75478" w:rsidP="00104652">
      <w:pPr>
        <w:spacing w:after="0" w:line="240" w:lineRule="auto"/>
        <w:ind w:left="810" w:hanging="90"/>
        <w:jc w:val="both"/>
        <w:rPr>
          <w:rFonts w:ascii="Trebuchet MS" w:hAnsi="Trebuchet MS"/>
        </w:rPr>
      </w:pPr>
    </w:p>
    <w:p w14:paraId="29A8F2EC" w14:textId="14C1FD33" w:rsidR="00E75478" w:rsidRDefault="00E75478" w:rsidP="00104652">
      <w:pPr>
        <w:spacing w:after="0" w:line="240" w:lineRule="auto"/>
        <w:ind w:left="810" w:hanging="90"/>
        <w:jc w:val="both"/>
        <w:rPr>
          <w:rFonts w:ascii="Trebuchet MS" w:hAnsi="Trebuchet MS"/>
        </w:rPr>
      </w:pPr>
    </w:p>
    <w:p w14:paraId="711B547B" w14:textId="4FD87D14" w:rsidR="00E75478" w:rsidRDefault="00E75478" w:rsidP="00104652">
      <w:pPr>
        <w:spacing w:after="0" w:line="240" w:lineRule="auto"/>
        <w:ind w:left="810" w:hanging="90"/>
        <w:jc w:val="both"/>
        <w:rPr>
          <w:rFonts w:ascii="Trebuchet MS" w:hAnsi="Trebuchet MS"/>
        </w:rPr>
      </w:pPr>
    </w:p>
    <w:p w14:paraId="3F43573C" w14:textId="0073F750" w:rsidR="00E75478" w:rsidRDefault="00E75478" w:rsidP="00104652">
      <w:pPr>
        <w:spacing w:after="0" w:line="240" w:lineRule="auto"/>
        <w:ind w:left="810" w:hanging="90"/>
        <w:jc w:val="both"/>
        <w:rPr>
          <w:rFonts w:ascii="Trebuchet MS" w:hAnsi="Trebuchet MS"/>
        </w:rPr>
      </w:pPr>
    </w:p>
    <w:p w14:paraId="7BE361F2" w14:textId="63F2B76C" w:rsidR="00E75478" w:rsidRDefault="00E75478" w:rsidP="00104652">
      <w:pPr>
        <w:spacing w:after="0" w:line="240" w:lineRule="auto"/>
        <w:ind w:left="810" w:hanging="90"/>
        <w:jc w:val="both"/>
        <w:rPr>
          <w:rFonts w:ascii="Trebuchet MS" w:hAnsi="Trebuchet MS"/>
        </w:rPr>
      </w:pPr>
    </w:p>
    <w:p w14:paraId="7173A44A" w14:textId="16755F3D" w:rsidR="00E75478" w:rsidRDefault="00E75478" w:rsidP="00104652">
      <w:pPr>
        <w:spacing w:after="0" w:line="240" w:lineRule="auto"/>
        <w:ind w:left="810" w:hanging="90"/>
        <w:jc w:val="both"/>
        <w:rPr>
          <w:rFonts w:ascii="Trebuchet MS" w:hAnsi="Trebuchet MS"/>
        </w:rPr>
      </w:pPr>
    </w:p>
    <w:p w14:paraId="2FD367C0" w14:textId="7DA12C44" w:rsidR="00E75478" w:rsidRDefault="00E75478" w:rsidP="00104652">
      <w:pPr>
        <w:spacing w:after="0" w:line="240" w:lineRule="auto"/>
        <w:ind w:left="810" w:hanging="90"/>
        <w:jc w:val="both"/>
        <w:rPr>
          <w:rFonts w:ascii="Trebuchet MS" w:hAnsi="Trebuchet MS"/>
        </w:rPr>
      </w:pPr>
    </w:p>
    <w:p w14:paraId="2B2C1C59" w14:textId="1802F31B" w:rsidR="00E75478" w:rsidRDefault="00E75478" w:rsidP="00104652">
      <w:pPr>
        <w:spacing w:after="0" w:line="240" w:lineRule="auto"/>
        <w:ind w:left="810" w:hanging="90"/>
        <w:jc w:val="both"/>
        <w:rPr>
          <w:rFonts w:ascii="Trebuchet MS" w:hAnsi="Trebuchet MS"/>
        </w:rPr>
      </w:pPr>
    </w:p>
    <w:p w14:paraId="443503F6" w14:textId="4C0CACBD" w:rsidR="00E75478" w:rsidRDefault="00E75478" w:rsidP="00104652">
      <w:pPr>
        <w:spacing w:after="0" w:line="240" w:lineRule="auto"/>
        <w:ind w:left="810" w:hanging="90"/>
        <w:jc w:val="both"/>
        <w:rPr>
          <w:rFonts w:ascii="Trebuchet MS" w:hAnsi="Trebuchet MS"/>
        </w:rPr>
      </w:pPr>
    </w:p>
    <w:p w14:paraId="1D4BBADC" w14:textId="0DD447EE" w:rsidR="00E75478" w:rsidRDefault="00E75478" w:rsidP="00104652">
      <w:pPr>
        <w:spacing w:after="0" w:line="240" w:lineRule="auto"/>
        <w:ind w:left="810" w:hanging="90"/>
        <w:jc w:val="both"/>
        <w:rPr>
          <w:rFonts w:ascii="Trebuchet MS" w:hAnsi="Trebuchet MS"/>
        </w:rPr>
      </w:pPr>
    </w:p>
    <w:p w14:paraId="23D83C6C" w14:textId="40B2FD02" w:rsidR="00E75478" w:rsidRDefault="00E75478" w:rsidP="00104652">
      <w:pPr>
        <w:spacing w:after="0" w:line="240" w:lineRule="auto"/>
        <w:ind w:left="810" w:hanging="90"/>
        <w:jc w:val="both"/>
        <w:rPr>
          <w:rFonts w:ascii="Trebuchet MS" w:hAnsi="Trebuchet MS"/>
        </w:rPr>
      </w:pPr>
    </w:p>
    <w:p w14:paraId="2DA10693" w14:textId="2339391A" w:rsidR="00E75478" w:rsidRDefault="00E75478" w:rsidP="00104652">
      <w:pPr>
        <w:spacing w:after="0" w:line="240" w:lineRule="auto"/>
        <w:ind w:left="810" w:hanging="90"/>
        <w:jc w:val="both"/>
        <w:rPr>
          <w:rFonts w:ascii="Trebuchet MS" w:hAnsi="Trebuchet MS"/>
        </w:rPr>
      </w:pPr>
    </w:p>
    <w:p w14:paraId="655066CC" w14:textId="1E1B2488" w:rsidR="00E75478" w:rsidRDefault="00E75478" w:rsidP="00104652">
      <w:pPr>
        <w:spacing w:after="0" w:line="240" w:lineRule="auto"/>
        <w:ind w:left="810" w:hanging="90"/>
        <w:jc w:val="both"/>
        <w:rPr>
          <w:rFonts w:ascii="Trebuchet MS" w:hAnsi="Trebuchet MS"/>
        </w:rPr>
      </w:pPr>
    </w:p>
    <w:p w14:paraId="12552EE1" w14:textId="0BE6A83D" w:rsidR="00E75478" w:rsidRDefault="00E75478" w:rsidP="00104652">
      <w:pPr>
        <w:spacing w:after="0" w:line="240" w:lineRule="auto"/>
        <w:ind w:left="810" w:hanging="90"/>
        <w:jc w:val="both"/>
        <w:rPr>
          <w:rFonts w:ascii="Trebuchet MS" w:hAnsi="Trebuchet MS"/>
        </w:rPr>
      </w:pPr>
    </w:p>
    <w:p w14:paraId="2AD0EABA" w14:textId="3A704FCB" w:rsidR="00E75478" w:rsidRDefault="00E75478" w:rsidP="00104652">
      <w:pPr>
        <w:spacing w:after="0" w:line="240" w:lineRule="auto"/>
        <w:ind w:left="810" w:hanging="90"/>
        <w:jc w:val="both"/>
        <w:rPr>
          <w:rFonts w:ascii="Trebuchet MS" w:hAnsi="Trebuchet MS"/>
        </w:rPr>
      </w:pPr>
    </w:p>
    <w:p w14:paraId="01B1FA63" w14:textId="23A5E267" w:rsidR="00E75478" w:rsidRDefault="00E75478" w:rsidP="00104652">
      <w:pPr>
        <w:spacing w:after="0" w:line="240" w:lineRule="auto"/>
        <w:ind w:left="810" w:hanging="90"/>
        <w:jc w:val="both"/>
        <w:rPr>
          <w:rFonts w:ascii="Trebuchet MS" w:hAnsi="Trebuchet MS"/>
        </w:rPr>
      </w:pPr>
    </w:p>
    <w:p w14:paraId="2DEB4450" w14:textId="369A5826" w:rsidR="00E75478" w:rsidRDefault="00E75478" w:rsidP="00104652">
      <w:pPr>
        <w:spacing w:after="0" w:line="240" w:lineRule="auto"/>
        <w:ind w:left="810" w:hanging="90"/>
        <w:jc w:val="both"/>
        <w:rPr>
          <w:rFonts w:ascii="Trebuchet MS" w:hAnsi="Trebuchet MS"/>
        </w:rPr>
      </w:pPr>
    </w:p>
    <w:p w14:paraId="5A34722F" w14:textId="77777777" w:rsidR="00E75478" w:rsidRPr="00BB0679" w:rsidRDefault="00E75478" w:rsidP="00104652">
      <w:pPr>
        <w:spacing w:after="0" w:line="240" w:lineRule="auto"/>
        <w:ind w:left="810" w:hanging="90"/>
        <w:jc w:val="both"/>
        <w:rPr>
          <w:rFonts w:ascii="Trebuchet MS" w:hAnsi="Trebuchet MS"/>
        </w:rPr>
      </w:pPr>
    </w:p>
    <w:p w14:paraId="3B22D9E9" w14:textId="77777777" w:rsidR="00E75478" w:rsidRPr="002B1CDF" w:rsidRDefault="00E75478" w:rsidP="00104652">
      <w:pPr>
        <w:pStyle w:val="Heading2"/>
        <w:pBdr>
          <w:top w:val="single" w:sz="4" w:space="12" w:color="auto"/>
        </w:pBdr>
        <w:ind w:left="810" w:hanging="90"/>
        <w:jc w:val="both"/>
        <w:rPr>
          <w:rFonts w:ascii="Trebuchet MS" w:hAnsi="Trebuchet MS"/>
          <w:color w:val="auto"/>
          <w:sz w:val="28"/>
        </w:rPr>
      </w:pPr>
      <w:bookmarkStart w:id="10" w:name="_Toc479578456"/>
      <w:r w:rsidRPr="002B1CDF">
        <w:rPr>
          <w:rFonts w:ascii="Trebuchet MS" w:hAnsi="Trebuchet MS"/>
          <w:color w:val="auto"/>
          <w:sz w:val="28"/>
        </w:rPr>
        <w:lastRenderedPageBreak/>
        <w:t>9.0</w:t>
      </w:r>
      <w:r w:rsidRPr="002B1CDF">
        <w:rPr>
          <w:rFonts w:ascii="Trebuchet MS" w:hAnsi="Trebuchet MS"/>
          <w:color w:val="auto"/>
          <w:sz w:val="28"/>
        </w:rPr>
        <w:tab/>
        <w:t>Allegations made against members of Staff</w:t>
      </w:r>
      <w:bookmarkEnd w:id="10"/>
    </w:p>
    <w:p w14:paraId="430EA390" w14:textId="77777777" w:rsidR="00E75478" w:rsidRPr="00BB0679" w:rsidRDefault="00E75478" w:rsidP="00104652">
      <w:pPr>
        <w:autoSpaceDE w:val="0"/>
        <w:autoSpaceDN w:val="0"/>
        <w:adjustRightInd w:val="0"/>
        <w:ind w:left="1276" w:hanging="526"/>
        <w:jc w:val="both"/>
        <w:rPr>
          <w:rFonts w:ascii="Trebuchet MS" w:hAnsi="Trebuchet MS" w:cs="Arial"/>
        </w:rPr>
      </w:pPr>
      <w:r w:rsidRPr="00BB0679">
        <w:rPr>
          <w:rFonts w:ascii="Trebuchet MS" w:hAnsi="Trebuchet MS" w:cs="Arial"/>
        </w:rPr>
        <w:t>9.1</w:t>
      </w:r>
      <w:r w:rsidRPr="00BB0679">
        <w:rPr>
          <w:rFonts w:ascii="Trebuchet MS" w:hAnsi="Trebuchet MS" w:cs="Arial"/>
        </w:rPr>
        <w:tab/>
        <w:t xml:space="preserve">Allegations, suspicions or complaints of abuse against staff, volunteers or representatives of other agencies must be taken seriously and reported to </w:t>
      </w:r>
      <w:r>
        <w:rPr>
          <w:rFonts w:ascii="Trebuchet MS" w:hAnsi="Trebuchet MS" w:cs="Arial"/>
        </w:rPr>
        <w:t>the PU Child Protection Advisor</w:t>
      </w:r>
      <w:r w:rsidRPr="00BB0679">
        <w:rPr>
          <w:rFonts w:ascii="Trebuchet MS" w:hAnsi="Trebuchet MS" w:cs="Arial"/>
        </w:rPr>
        <w:t xml:space="preserve"> who will deal with them immediately, sensitively and expediently within the procedures outlined in this Section.</w:t>
      </w:r>
    </w:p>
    <w:p w14:paraId="23A59A4A" w14:textId="77777777" w:rsidR="00E75478" w:rsidRPr="00BB0679" w:rsidRDefault="00E75478" w:rsidP="00104652">
      <w:pPr>
        <w:autoSpaceDE w:val="0"/>
        <w:autoSpaceDN w:val="0"/>
        <w:adjustRightInd w:val="0"/>
        <w:ind w:left="1276" w:hanging="526"/>
        <w:jc w:val="both"/>
        <w:rPr>
          <w:rFonts w:ascii="Trebuchet MS" w:hAnsi="Trebuchet MS" w:cs="Arial"/>
        </w:rPr>
      </w:pPr>
      <w:r w:rsidRPr="00BB0679">
        <w:rPr>
          <w:rFonts w:ascii="Trebuchet MS" w:hAnsi="Trebuchet MS" w:cs="Arial"/>
        </w:rPr>
        <w:t>9.2</w:t>
      </w:r>
      <w:r w:rsidRPr="00BB0679">
        <w:rPr>
          <w:rFonts w:ascii="Trebuchet MS" w:hAnsi="Trebuchet MS" w:cs="Arial"/>
        </w:rPr>
        <w:tab/>
        <w:t>It is not the responsibility of the staff to investigate alleg</w:t>
      </w:r>
      <w:r>
        <w:rPr>
          <w:rFonts w:ascii="Trebuchet MS" w:hAnsi="Trebuchet MS" w:cs="Arial"/>
        </w:rPr>
        <w:t xml:space="preserve">ations of child </w:t>
      </w:r>
      <w:r w:rsidRPr="00BB0679">
        <w:rPr>
          <w:rFonts w:ascii="Trebuchet MS" w:hAnsi="Trebuchet MS" w:cs="Arial"/>
        </w:rPr>
        <w:t>abuse.</w:t>
      </w:r>
    </w:p>
    <w:p w14:paraId="231CCD98" w14:textId="77777777" w:rsidR="00E75478" w:rsidRPr="00BB0679" w:rsidRDefault="00E75478" w:rsidP="00104652">
      <w:pPr>
        <w:autoSpaceDE w:val="0"/>
        <w:autoSpaceDN w:val="0"/>
        <w:adjustRightInd w:val="0"/>
        <w:ind w:left="1276" w:hanging="526"/>
        <w:jc w:val="both"/>
        <w:rPr>
          <w:rFonts w:ascii="Trebuchet MS" w:hAnsi="Trebuchet MS"/>
        </w:rPr>
      </w:pPr>
      <w:r w:rsidRPr="00BB0679">
        <w:rPr>
          <w:rFonts w:ascii="Trebuchet MS" w:hAnsi="Trebuchet MS" w:cs="Arial"/>
        </w:rPr>
        <w:t>9.3</w:t>
      </w:r>
      <w:r w:rsidRPr="00BB0679">
        <w:rPr>
          <w:rFonts w:ascii="Trebuchet MS" w:hAnsi="Trebuchet MS" w:cs="Arial"/>
        </w:rPr>
        <w:tab/>
        <w:t xml:space="preserve">If the Police decide to undertake a criminal investigation then the member of staff may be suspended, without prejudice, as a precautionary measure. It is important that no internal investigation is undertaken, and </w:t>
      </w:r>
      <w:r w:rsidRPr="000D047B">
        <w:rPr>
          <w:rFonts w:ascii="Trebuchet MS" w:hAnsi="Trebuchet MS" w:cs="Arial"/>
        </w:rPr>
        <w:t>no evidence gathered that might prejudice the criminal investigation.</w:t>
      </w:r>
    </w:p>
    <w:p w14:paraId="05246D11" w14:textId="77777777" w:rsidR="00E75478" w:rsidRDefault="00E75478" w:rsidP="00104652">
      <w:pPr>
        <w:ind w:left="810" w:hanging="90"/>
        <w:jc w:val="both"/>
        <w:rPr>
          <w:rFonts w:ascii="Trebuchet MS" w:hAnsi="Trebuchet MS"/>
          <w:b/>
        </w:rPr>
      </w:pPr>
    </w:p>
    <w:p w14:paraId="065B7FF7" w14:textId="6D26D0C8" w:rsidR="00E75478" w:rsidRPr="00BB0679" w:rsidRDefault="00E75478" w:rsidP="00104652">
      <w:pPr>
        <w:ind w:left="810" w:hanging="90"/>
        <w:jc w:val="both"/>
        <w:rPr>
          <w:rFonts w:ascii="Trebuchet MS" w:hAnsi="Trebuchet MS"/>
        </w:rPr>
      </w:pPr>
      <w:r w:rsidRPr="00BB0679">
        <w:rPr>
          <w:rFonts w:ascii="Trebuchet MS" w:hAnsi="Trebuchet MS"/>
          <w:b/>
        </w:rPr>
        <w:t>Ratified by</w:t>
      </w:r>
      <w:r>
        <w:rPr>
          <w:rFonts w:ascii="Trebuchet MS" w:hAnsi="Trebuchet MS"/>
          <w:b/>
        </w:rPr>
        <w:t xml:space="preserve"> Tony Lewis (CEO)</w:t>
      </w:r>
    </w:p>
    <w:p w14:paraId="7F48D808" w14:textId="77777777" w:rsidR="00E75478" w:rsidRPr="00BB0679" w:rsidRDefault="00E75478" w:rsidP="00104652">
      <w:pPr>
        <w:ind w:left="810" w:hanging="90"/>
        <w:jc w:val="both"/>
        <w:rPr>
          <w:rFonts w:ascii="Trebuchet MS" w:hAnsi="Trebuchet MS"/>
        </w:rPr>
      </w:pPr>
    </w:p>
    <w:p w14:paraId="289498AE" w14:textId="77777777" w:rsidR="00E75478" w:rsidRDefault="00E75478" w:rsidP="00104652">
      <w:pPr>
        <w:ind w:left="810" w:hanging="90"/>
        <w:jc w:val="both"/>
        <w:rPr>
          <w:rFonts w:ascii="Trebuchet MS" w:hAnsi="Trebuchet MS"/>
        </w:rPr>
      </w:pPr>
      <w:r w:rsidRPr="00BB0679">
        <w:rPr>
          <w:rFonts w:ascii="Trebuchet MS" w:hAnsi="Trebuchet MS"/>
        </w:rPr>
        <w:t>Signed: ____________________________   Date: _____________________</w:t>
      </w:r>
    </w:p>
    <w:p w14:paraId="67B202BB" w14:textId="77777777" w:rsidR="00E75478" w:rsidRPr="00BB0679" w:rsidRDefault="00E75478" w:rsidP="00104652">
      <w:pPr>
        <w:ind w:left="810"/>
        <w:jc w:val="both"/>
        <w:rPr>
          <w:rFonts w:ascii="Trebuchet MS" w:hAnsi="Trebuchet MS"/>
        </w:rPr>
      </w:pPr>
    </w:p>
    <w:tbl>
      <w:tblPr>
        <w:tblW w:w="10790" w:type="dxa"/>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3"/>
        <w:gridCol w:w="4997"/>
      </w:tblGrid>
      <w:tr w:rsidR="00E75478" w:rsidRPr="00B961E0" w14:paraId="61C7CB28" w14:textId="116D8884" w:rsidTr="00E75478">
        <w:tc>
          <w:tcPr>
            <w:tcW w:w="5793" w:type="dxa"/>
          </w:tcPr>
          <w:p w14:paraId="331FB0A0" w14:textId="77777777" w:rsidR="00E75478" w:rsidRPr="00B961E0" w:rsidRDefault="00E75478" w:rsidP="00104652">
            <w:pPr>
              <w:ind w:left="810"/>
              <w:jc w:val="both"/>
              <w:rPr>
                <w:rFonts w:ascii="Trebuchet MS" w:hAnsi="Trebuchet MS"/>
              </w:rPr>
            </w:pPr>
            <w:r w:rsidRPr="00B961E0">
              <w:rPr>
                <w:rFonts w:ascii="Trebuchet MS" w:hAnsi="Trebuchet MS"/>
                <w:b/>
              </w:rPr>
              <w:t>Policy developed by:</w:t>
            </w:r>
            <w:r w:rsidRPr="00B961E0">
              <w:rPr>
                <w:rFonts w:ascii="Trebuchet MS" w:hAnsi="Trebuchet MS"/>
              </w:rPr>
              <w:t xml:space="preserve"> </w:t>
            </w:r>
          </w:p>
        </w:tc>
        <w:tc>
          <w:tcPr>
            <w:tcW w:w="4997" w:type="dxa"/>
          </w:tcPr>
          <w:p w14:paraId="321AF989" w14:textId="77777777" w:rsidR="00E75478" w:rsidRPr="00B961E0" w:rsidRDefault="00E75478" w:rsidP="00104652">
            <w:pPr>
              <w:ind w:left="810"/>
              <w:jc w:val="both"/>
              <w:rPr>
                <w:rFonts w:ascii="Trebuchet MS" w:hAnsi="Trebuchet MS"/>
                <w:b/>
              </w:rPr>
            </w:pPr>
          </w:p>
        </w:tc>
      </w:tr>
      <w:tr w:rsidR="00E75478" w:rsidRPr="00B961E0" w14:paraId="7A0B7A4F" w14:textId="4FE3BE7B" w:rsidTr="00E75478">
        <w:tc>
          <w:tcPr>
            <w:tcW w:w="5793" w:type="dxa"/>
          </w:tcPr>
          <w:p w14:paraId="48C99FFD" w14:textId="77777777" w:rsidR="00E75478" w:rsidRPr="00B961E0" w:rsidRDefault="00E75478" w:rsidP="00104652">
            <w:pPr>
              <w:ind w:left="810"/>
              <w:jc w:val="both"/>
              <w:rPr>
                <w:rFonts w:ascii="Trebuchet MS" w:hAnsi="Trebuchet MS"/>
              </w:rPr>
            </w:pPr>
            <w:r w:rsidRPr="00B961E0">
              <w:rPr>
                <w:rFonts w:ascii="Trebuchet MS" w:hAnsi="Trebuchet MS"/>
                <w:b/>
              </w:rPr>
              <w:t xml:space="preserve">Date reviewed and adopted:  </w:t>
            </w:r>
          </w:p>
        </w:tc>
        <w:tc>
          <w:tcPr>
            <w:tcW w:w="4997" w:type="dxa"/>
          </w:tcPr>
          <w:p w14:paraId="6F0F59FC" w14:textId="77777777" w:rsidR="00E75478" w:rsidRPr="00B961E0" w:rsidRDefault="00E75478" w:rsidP="00104652">
            <w:pPr>
              <w:ind w:left="810"/>
              <w:jc w:val="both"/>
              <w:rPr>
                <w:rFonts w:ascii="Trebuchet MS" w:hAnsi="Trebuchet MS"/>
                <w:b/>
              </w:rPr>
            </w:pPr>
          </w:p>
        </w:tc>
      </w:tr>
      <w:tr w:rsidR="00E75478" w:rsidRPr="00B961E0" w14:paraId="72F46FC5" w14:textId="3AFC0891" w:rsidTr="00E75478">
        <w:tc>
          <w:tcPr>
            <w:tcW w:w="5793" w:type="dxa"/>
          </w:tcPr>
          <w:p w14:paraId="25601AE4" w14:textId="77777777" w:rsidR="00E75478" w:rsidRPr="00B961E0" w:rsidRDefault="00E75478" w:rsidP="00104652">
            <w:pPr>
              <w:ind w:left="810"/>
              <w:jc w:val="both"/>
              <w:rPr>
                <w:rFonts w:ascii="Trebuchet MS" w:hAnsi="Trebuchet MS"/>
              </w:rPr>
            </w:pPr>
            <w:r w:rsidRPr="00B961E0">
              <w:rPr>
                <w:rFonts w:ascii="Trebuchet MS" w:hAnsi="Trebuchet MS"/>
                <w:b/>
              </w:rPr>
              <w:t>Due date for Policy Review:</w:t>
            </w:r>
            <w:r w:rsidRPr="00B961E0">
              <w:rPr>
                <w:rFonts w:ascii="Trebuchet MS" w:hAnsi="Trebuchet MS"/>
              </w:rPr>
              <w:t xml:space="preserve"> </w:t>
            </w:r>
          </w:p>
        </w:tc>
        <w:tc>
          <w:tcPr>
            <w:tcW w:w="4997" w:type="dxa"/>
          </w:tcPr>
          <w:p w14:paraId="71E16B6E" w14:textId="77777777" w:rsidR="00E75478" w:rsidRPr="00B961E0" w:rsidRDefault="00E75478" w:rsidP="00104652">
            <w:pPr>
              <w:ind w:left="810"/>
              <w:jc w:val="both"/>
              <w:rPr>
                <w:rFonts w:ascii="Trebuchet MS" w:hAnsi="Trebuchet MS"/>
                <w:b/>
              </w:rPr>
            </w:pPr>
          </w:p>
        </w:tc>
      </w:tr>
      <w:tr w:rsidR="00E75478" w:rsidRPr="00B961E0" w14:paraId="52A8EA58" w14:textId="6FE3431C" w:rsidTr="00E75478">
        <w:tc>
          <w:tcPr>
            <w:tcW w:w="5793" w:type="dxa"/>
          </w:tcPr>
          <w:p w14:paraId="2670DBB1" w14:textId="77777777" w:rsidR="00E75478" w:rsidRPr="00B961E0" w:rsidRDefault="00E75478" w:rsidP="00104652">
            <w:pPr>
              <w:ind w:left="810"/>
              <w:jc w:val="both"/>
              <w:rPr>
                <w:rFonts w:ascii="Trebuchet MS" w:hAnsi="Trebuchet MS"/>
                <w:b/>
              </w:rPr>
            </w:pPr>
            <w:r w:rsidRPr="00B961E0">
              <w:rPr>
                <w:rFonts w:ascii="Trebuchet MS" w:hAnsi="Trebuchet MS"/>
                <w:b/>
              </w:rPr>
              <w:t xml:space="preserve">File location: </w:t>
            </w:r>
          </w:p>
        </w:tc>
        <w:tc>
          <w:tcPr>
            <w:tcW w:w="4997" w:type="dxa"/>
          </w:tcPr>
          <w:p w14:paraId="7C927597" w14:textId="77777777" w:rsidR="00E75478" w:rsidRPr="00B961E0" w:rsidRDefault="00E75478" w:rsidP="00104652">
            <w:pPr>
              <w:ind w:left="810"/>
              <w:jc w:val="both"/>
              <w:rPr>
                <w:rFonts w:ascii="Trebuchet MS" w:hAnsi="Trebuchet MS"/>
                <w:b/>
              </w:rPr>
            </w:pPr>
          </w:p>
        </w:tc>
      </w:tr>
    </w:tbl>
    <w:p w14:paraId="35331207" w14:textId="77777777" w:rsidR="00E75478" w:rsidRPr="00B961E0" w:rsidRDefault="00E75478" w:rsidP="00104652">
      <w:pPr>
        <w:ind w:left="810"/>
        <w:jc w:val="both"/>
        <w:rPr>
          <w:rFonts w:eastAsia="PMingLiU"/>
          <w:sz w:val="32"/>
          <w:szCs w:val="32"/>
        </w:rPr>
      </w:pPr>
      <w:r>
        <w:br w:type="page"/>
      </w:r>
    </w:p>
    <w:p w14:paraId="40F0B6E7" w14:textId="77777777" w:rsidR="00E75478" w:rsidRDefault="00E75478" w:rsidP="00104652">
      <w:pPr>
        <w:pStyle w:val="Heading1"/>
        <w:jc w:val="both"/>
        <w:rPr>
          <w:rFonts w:ascii="Trebuchet MS" w:hAnsi="Trebuchet MS"/>
          <w:color w:val="auto"/>
          <w:sz w:val="28"/>
        </w:rPr>
      </w:pPr>
      <w:bookmarkStart w:id="11" w:name="_Toc479578457"/>
    </w:p>
    <w:p w14:paraId="03476B24" w14:textId="09C1197F" w:rsidR="00E75478" w:rsidRDefault="00E75478" w:rsidP="00104652">
      <w:pPr>
        <w:pStyle w:val="Heading1"/>
        <w:ind w:left="810" w:hanging="90"/>
        <w:jc w:val="both"/>
        <w:rPr>
          <w:rFonts w:ascii="Trebuchet MS" w:hAnsi="Trebuchet MS"/>
          <w:color w:val="auto"/>
          <w:sz w:val="28"/>
        </w:rPr>
      </w:pPr>
      <w:r w:rsidRPr="002B1CDF">
        <w:rPr>
          <w:rFonts w:ascii="Trebuchet MS" w:hAnsi="Trebuchet MS"/>
          <w:color w:val="auto"/>
          <w:sz w:val="28"/>
        </w:rPr>
        <w:t>APPENDIX A: Definitions</w:t>
      </w:r>
      <w:bookmarkEnd w:id="11"/>
    </w:p>
    <w:p w14:paraId="4FFBCFA3" w14:textId="77777777" w:rsidR="00E75478" w:rsidRPr="00E75478" w:rsidRDefault="00E75478" w:rsidP="00104652">
      <w:pPr>
        <w:jc w:val="both"/>
      </w:pPr>
    </w:p>
    <w:p w14:paraId="65E5FA53" w14:textId="77777777" w:rsidR="00E75478" w:rsidRPr="00BB0679" w:rsidRDefault="00E75478" w:rsidP="00104652">
      <w:pPr>
        <w:spacing w:after="0" w:line="240" w:lineRule="auto"/>
        <w:ind w:left="810" w:hanging="90"/>
        <w:jc w:val="both"/>
        <w:rPr>
          <w:rFonts w:ascii="Trebuchet MS" w:hAnsi="Trebuchet MS"/>
        </w:rPr>
      </w:pPr>
    </w:p>
    <w:p w14:paraId="42C12F7A" w14:textId="77777777" w:rsidR="00E75478" w:rsidRPr="00BB0679" w:rsidRDefault="00E75478" w:rsidP="00104652">
      <w:pPr>
        <w:spacing w:after="0" w:line="240" w:lineRule="auto"/>
        <w:ind w:left="851"/>
        <w:jc w:val="both"/>
        <w:rPr>
          <w:rFonts w:ascii="Trebuchet MS" w:hAnsi="Trebuchet MS"/>
        </w:rPr>
      </w:pPr>
      <w:r w:rsidRPr="00BB0679">
        <w:rPr>
          <w:rFonts w:ascii="Trebuchet MS" w:hAnsi="Trebuchet MS"/>
          <w:b/>
          <w:i/>
        </w:rPr>
        <w:t>Child</w:t>
      </w:r>
      <w:r w:rsidRPr="00BB0679">
        <w:rPr>
          <w:rFonts w:ascii="Trebuchet MS" w:hAnsi="Trebuchet MS"/>
          <w:b/>
        </w:rPr>
        <w:t xml:space="preserve"> </w:t>
      </w:r>
      <w:r w:rsidRPr="00BB0679">
        <w:rPr>
          <w:rFonts w:ascii="Trebuchet MS" w:hAnsi="Trebuchet MS"/>
        </w:rPr>
        <w:t>– any child or young person aged under 17 years and who is not married or in a civil union. Child protection – activities carried out to ensure that children are safe in cases where there is suspected abuse or neglect or are at risk of abuse or neglect.</w:t>
      </w:r>
    </w:p>
    <w:p w14:paraId="08472654" w14:textId="77777777" w:rsidR="00E75478" w:rsidRPr="00BB0679" w:rsidRDefault="00E75478" w:rsidP="00104652">
      <w:pPr>
        <w:spacing w:after="0" w:line="240" w:lineRule="auto"/>
        <w:ind w:left="851"/>
        <w:jc w:val="both"/>
        <w:rPr>
          <w:rFonts w:ascii="Trebuchet MS" w:hAnsi="Trebuchet MS"/>
        </w:rPr>
      </w:pPr>
    </w:p>
    <w:p w14:paraId="2C96112D" w14:textId="77777777" w:rsidR="00E75478" w:rsidRPr="00BB0679" w:rsidRDefault="00E75478" w:rsidP="00104652">
      <w:pPr>
        <w:spacing w:after="0" w:line="240" w:lineRule="auto"/>
        <w:ind w:left="851"/>
        <w:jc w:val="both"/>
        <w:rPr>
          <w:rFonts w:ascii="Trebuchet MS" w:hAnsi="Trebuchet MS"/>
        </w:rPr>
      </w:pPr>
      <w:r w:rsidRPr="00BB0679">
        <w:rPr>
          <w:rFonts w:ascii="Trebuchet MS" w:hAnsi="Trebuchet MS"/>
          <w:b/>
          <w:i/>
        </w:rPr>
        <w:t>Designated person for child protection</w:t>
      </w:r>
      <w:r w:rsidRPr="00BB0679">
        <w:rPr>
          <w:rFonts w:ascii="Trebuchet MS" w:hAnsi="Trebuchet MS"/>
          <w:b/>
        </w:rPr>
        <w:t xml:space="preserve"> </w:t>
      </w:r>
      <w:r w:rsidRPr="00BB0679">
        <w:rPr>
          <w:rFonts w:ascii="Trebuchet MS" w:hAnsi="Trebuchet MS"/>
        </w:rPr>
        <w:t>– the manager/supervisor or designated person responsible for providing advice and support to staff where they have a concern about an individual child or who want advice about child protection policy.</w:t>
      </w:r>
    </w:p>
    <w:p w14:paraId="141DA8B8" w14:textId="77777777" w:rsidR="00E75478" w:rsidRPr="00BB0679" w:rsidRDefault="00E75478" w:rsidP="00104652">
      <w:pPr>
        <w:spacing w:after="0" w:line="240" w:lineRule="auto"/>
        <w:ind w:left="851"/>
        <w:jc w:val="both"/>
        <w:rPr>
          <w:rFonts w:ascii="Trebuchet MS" w:hAnsi="Trebuchet MS"/>
        </w:rPr>
      </w:pPr>
    </w:p>
    <w:p w14:paraId="50DE4541" w14:textId="77777777" w:rsidR="00E75478" w:rsidRPr="00BB0679" w:rsidRDefault="00E75478" w:rsidP="00104652">
      <w:pPr>
        <w:spacing w:after="0" w:line="240" w:lineRule="auto"/>
        <w:ind w:left="851"/>
        <w:jc w:val="both"/>
        <w:rPr>
          <w:rFonts w:ascii="Trebuchet MS" w:hAnsi="Trebuchet MS"/>
        </w:rPr>
      </w:pPr>
      <w:r w:rsidRPr="00BB0679">
        <w:rPr>
          <w:rFonts w:ascii="Trebuchet MS" w:hAnsi="Trebuchet MS"/>
          <w:b/>
          <w:i/>
        </w:rPr>
        <w:t>Disclosure</w:t>
      </w:r>
      <w:r w:rsidRPr="00BB0679">
        <w:rPr>
          <w:rFonts w:ascii="Trebuchet MS" w:hAnsi="Trebuchet MS"/>
          <w:b/>
        </w:rPr>
        <w:t xml:space="preserve"> </w:t>
      </w:r>
      <w:r w:rsidRPr="00BB0679">
        <w:rPr>
          <w:rFonts w:ascii="Trebuchet MS" w:hAnsi="Trebuchet MS"/>
        </w:rPr>
        <w:t>– information given to a staff member by a child, parent or caregiver or a third party in relation to abuse or neglect.</w:t>
      </w:r>
    </w:p>
    <w:p w14:paraId="7A13A11B" w14:textId="77777777" w:rsidR="00E75478" w:rsidRPr="00BB0679" w:rsidRDefault="00E75478" w:rsidP="00104652">
      <w:pPr>
        <w:spacing w:after="0" w:line="240" w:lineRule="auto"/>
        <w:ind w:left="851"/>
        <w:jc w:val="both"/>
        <w:rPr>
          <w:rFonts w:ascii="Trebuchet MS" w:hAnsi="Trebuchet MS"/>
        </w:rPr>
      </w:pPr>
    </w:p>
    <w:p w14:paraId="5E18887C" w14:textId="53F56F71" w:rsidR="00E75478" w:rsidRPr="00BB0679" w:rsidRDefault="00E75478" w:rsidP="00104652">
      <w:pPr>
        <w:spacing w:after="0" w:line="240" w:lineRule="auto"/>
        <w:ind w:left="851"/>
        <w:jc w:val="both"/>
        <w:rPr>
          <w:rFonts w:ascii="Trebuchet MS" w:hAnsi="Trebuchet MS"/>
        </w:rPr>
      </w:pPr>
      <w:r w:rsidRPr="00BE0DA0">
        <w:rPr>
          <w:rFonts w:ascii="Trebuchet MS" w:hAnsi="Trebuchet MS"/>
          <w:b/>
          <w:i/>
        </w:rPr>
        <w:t>Oranga Tamariki - Ministry for Children</w:t>
      </w:r>
      <w:r w:rsidRPr="00BB0679">
        <w:rPr>
          <w:rFonts w:ascii="Trebuchet MS" w:hAnsi="Trebuchet MS"/>
        </w:rPr>
        <w:t>– the agency responsible for investigating and responding to suspected abuse and neglect and for providing care and protection to children found to be in need.</w:t>
      </w:r>
    </w:p>
    <w:p w14:paraId="6E38EAAA" w14:textId="77777777" w:rsidR="00E75478" w:rsidRPr="00BB0679" w:rsidRDefault="00E75478" w:rsidP="00104652">
      <w:pPr>
        <w:spacing w:after="0" w:line="240" w:lineRule="auto"/>
        <w:ind w:left="851"/>
        <w:jc w:val="both"/>
        <w:rPr>
          <w:rFonts w:ascii="Trebuchet MS" w:hAnsi="Trebuchet MS"/>
        </w:rPr>
      </w:pPr>
    </w:p>
    <w:p w14:paraId="188F71FF" w14:textId="77777777" w:rsidR="00E75478" w:rsidRDefault="00E75478" w:rsidP="00104652">
      <w:pPr>
        <w:spacing w:after="0" w:line="240" w:lineRule="auto"/>
        <w:ind w:left="851"/>
        <w:jc w:val="both"/>
        <w:rPr>
          <w:rFonts w:ascii="Trebuchet MS" w:hAnsi="Trebuchet MS"/>
        </w:rPr>
      </w:pPr>
      <w:r w:rsidRPr="00BB0679">
        <w:rPr>
          <w:rFonts w:ascii="Trebuchet MS" w:hAnsi="Trebuchet MS"/>
          <w:b/>
          <w:i/>
        </w:rPr>
        <w:t>New Zealand Police</w:t>
      </w:r>
      <w:r w:rsidRPr="00BB0679">
        <w:rPr>
          <w:rFonts w:ascii="Trebuchet MS" w:hAnsi="Trebuchet MS"/>
        </w:rPr>
        <w:t xml:space="preserve"> – the agency responsible for responding to situations where a child is in immediate danger and for working with </w:t>
      </w:r>
      <w:r w:rsidRPr="00BE0DA0">
        <w:rPr>
          <w:rFonts w:ascii="Trebuchet MS" w:hAnsi="Trebuchet MS"/>
        </w:rPr>
        <w:t>Oranga Tamariki - Ministry for Children</w:t>
      </w:r>
      <w:r>
        <w:rPr>
          <w:rFonts w:ascii="Trebuchet MS" w:hAnsi="Trebuchet MS"/>
        </w:rPr>
        <w:t xml:space="preserve"> </w:t>
      </w:r>
      <w:r w:rsidRPr="00BB0679">
        <w:rPr>
          <w:rFonts w:ascii="Trebuchet MS" w:hAnsi="Trebuchet MS"/>
        </w:rPr>
        <w:t>in child protection work and investigating cases of abuse or neglect where an offence may have occurred.</w:t>
      </w:r>
    </w:p>
    <w:p w14:paraId="52150F63" w14:textId="77777777" w:rsidR="00E75478" w:rsidRDefault="00E75478" w:rsidP="00E75478">
      <w:pPr>
        <w:spacing w:after="0" w:line="240" w:lineRule="auto"/>
        <w:ind w:left="810" w:hanging="90"/>
        <w:rPr>
          <w:rFonts w:ascii="Trebuchet MS" w:hAnsi="Trebuchet MS"/>
        </w:rPr>
      </w:pPr>
    </w:p>
    <w:p w14:paraId="0CFC3B4F" w14:textId="77777777" w:rsidR="00E75478" w:rsidRPr="00B961E0" w:rsidRDefault="00E75478" w:rsidP="00E75478">
      <w:pPr>
        <w:ind w:left="810" w:hanging="90"/>
        <w:rPr>
          <w:rFonts w:ascii="Trebuchet MS" w:eastAsia="PMingLiU" w:hAnsi="Trebuchet MS"/>
          <w:sz w:val="32"/>
          <w:szCs w:val="32"/>
        </w:rPr>
      </w:pPr>
      <w:r>
        <w:rPr>
          <w:rFonts w:ascii="Trebuchet MS" w:hAnsi="Trebuchet MS"/>
        </w:rPr>
        <w:br w:type="page"/>
      </w:r>
    </w:p>
    <w:p w14:paraId="437C0038" w14:textId="6DA58AE4" w:rsidR="00E75478" w:rsidRPr="002B1CDF" w:rsidRDefault="00E75478" w:rsidP="00E75478">
      <w:pPr>
        <w:pStyle w:val="Heading1"/>
        <w:ind w:left="810" w:hanging="90"/>
        <w:jc w:val="center"/>
        <w:rPr>
          <w:rFonts w:ascii="Trebuchet MS" w:hAnsi="Trebuchet MS"/>
          <w:color w:val="auto"/>
          <w:sz w:val="28"/>
        </w:rPr>
      </w:pPr>
      <w:bookmarkStart w:id="12" w:name="_Toc479578458"/>
      <w:r w:rsidRPr="002B1CDF">
        <w:rPr>
          <w:rFonts w:ascii="Trebuchet MS" w:hAnsi="Trebuchet MS"/>
          <w:color w:val="auto"/>
          <w:sz w:val="28"/>
        </w:rPr>
        <w:lastRenderedPageBreak/>
        <w:t>APPENDIX B</w:t>
      </w:r>
      <w:r>
        <w:rPr>
          <w:rFonts w:ascii="Trebuchet MS" w:hAnsi="Trebuchet MS"/>
          <w:color w:val="auto"/>
          <w:sz w:val="28"/>
        </w:rPr>
        <w:t>: Steps</w:t>
      </w:r>
      <w:r w:rsidRPr="002B1CDF">
        <w:rPr>
          <w:rFonts w:ascii="Trebuchet MS" w:hAnsi="Trebuchet MS"/>
          <w:color w:val="auto"/>
          <w:sz w:val="28"/>
        </w:rPr>
        <w:t xml:space="preserve"> for reporting suspected </w:t>
      </w:r>
      <w:r>
        <w:rPr>
          <w:rFonts w:ascii="Trebuchet MS" w:hAnsi="Trebuchet MS"/>
          <w:color w:val="auto"/>
          <w:sz w:val="28"/>
        </w:rPr>
        <w:t xml:space="preserve">or actual </w:t>
      </w:r>
      <w:r w:rsidRPr="002B1CDF">
        <w:rPr>
          <w:rFonts w:ascii="Trebuchet MS" w:hAnsi="Trebuchet MS"/>
          <w:color w:val="auto"/>
          <w:sz w:val="28"/>
        </w:rPr>
        <w:t>child abuse</w:t>
      </w:r>
      <w:bookmarkEnd w:id="12"/>
    </w:p>
    <w:p w14:paraId="072138DE" w14:textId="108A2859" w:rsidR="00E75478" w:rsidRPr="00D70C7B" w:rsidRDefault="00E75478" w:rsidP="00E75478">
      <w:pPr>
        <w:ind w:left="810" w:hanging="90"/>
      </w:pPr>
      <w:r>
        <w:rPr>
          <w:noProof/>
        </w:rPr>
        <mc:AlternateContent>
          <mc:Choice Requires="wps">
            <w:drawing>
              <wp:anchor distT="0" distB="0" distL="114300" distR="114300" simplePos="0" relativeHeight="251663360" behindDoc="0" locked="0" layoutInCell="1" allowOverlap="1" wp14:anchorId="1E760174" wp14:editId="69910FBC">
                <wp:simplePos x="0" y="0"/>
                <wp:positionH relativeFrom="column">
                  <wp:posOffset>206375</wp:posOffset>
                </wp:positionH>
                <wp:positionV relativeFrom="paragraph">
                  <wp:posOffset>191135</wp:posOffset>
                </wp:positionV>
                <wp:extent cx="6830060" cy="594360"/>
                <wp:effectExtent l="0" t="0" r="27940" b="12065"/>
                <wp:wrapNone/>
                <wp:docPr id="15" name="Flowchart: Alternate Proces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0060" cy="594360"/>
                        </a:xfrm>
                        <a:prstGeom prst="flowChartAlternateProcess">
                          <a:avLst/>
                        </a:prstGeom>
                        <a:solidFill>
                          <a:sysClr val="window" lastClr="FFFFFF">
                            <a:lumMod val="95000"/>
                          </a:sysClr>
                        </a:solidFill>
                        <a:ln w="12700" cap="flat" cmpd="sng" algn="ctr">
                          <a:solidFill>
                            <a:sysClr val="windowText" lastClr="000000"/>
                          </a:solidFill>
                          <a:prstDash val="solid"/>
                          <a:miter lim="800000"/>
                          <a:headEnd/>
                          <a:tailEnd/>
                        </a:ln>
                        <a:effectLst/>
                        <a:extLst/>
                      </wps:spPr>
                      <wps:txbx>
                        <w:txbxContent>
                          <w:p w14:paraId="1C031BA2" w14:textId="77777777" w:rsidR="00E75478" w:rsidRPr="00EC2CC6" w:rsidRDefault="00E75478" w:rsidP="00E75478">
                            <w:pPr>
                              <w:pStyle w:val="Default"/>
                              <w:jc w:val="center"/>
                              <w:rPr>
                                <w:rFonts w:ascii="Trebuchet MS" w:hAnsi="Trebuchet MS"/>
                                <w:b/>
                                <w:bCs/>
                                <w:color w:val="auto"/>
                                <w:sz w:val="28"/>
                                <w:szCs w:val="28"/>
                              </w:rPr>
                            </w:pPr>
                            <w:r w:rsidRPr="00EC2CC6">
                              <w:rPr>
                                <w:rFonts w:ascii="Trebuchet MS" w:hAnsi="Trebuchet MS"/>
                                <w:b/>
                                <w:bCs/>
                                <w:color w:val="auto"/>
                                <w:sz w:val="28"/>
                                <w:szCs w:val="28"/>
                              </w:rPr>
                              <w:t>CHILD ABUSE IS EITHER SUSPECTED OR DISCLOSED</w:t>
                            </w:r>
                          </w:p>
                          <w:p w14:paraId="3E47C489" w14:textId="77777777" w:rsidR="00E75478" w:rsidRPr="00EC2CC6" w:rsidRDefault="00E75478" w:rsidP="00E75478">
                            <w:pPr>
                              <w:numPr>
                                <w:ilvl w:val="0"/>
                                <w:numId w:val="2"/>
                              </w:numPr>
                              <w:spacing w:before="60" w:after="60" w:line="240" w:lineRule="auto"/>
                              <w:ind w:left="357" w:hanging="357"/>
                              <w:rPr>
                                <w:rFonts w:ascii="Trebuchet MS" w:hAnsi="Trebuchet MS"/>
                              </w:rPr>
                            </w:pPr>
                            <w:r w:rsidRPr="00EC2CC6">
                              <w:rPr>
                                <w:rFonts w:ascii="Trebuchet MS" w:hAnsi="Trebuchet MS"/>
                              </w:rPr>
                              <w:t>Ensure the child or young person is safe from immediate harm.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E76017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5" o:spid="_x0000_s1026" type="#_x0000_t176" style="position:absolute;left:0;text-align:left;margin-left:16.25pt;margin-top:15.05pt;width:537.8pt;height:46.8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" fillcolor="#f2f2f2" strokecolor="windowText" strokeweight="1pt">
                <v:textbox style="mso-fit-shape-to-text:t">
                  <w:txbxContent>
                    <w:p w14:paraId="1C031BA2" w14:textId="77777777" w:rsidR="00E75478" w:rsidRPr="00EC2CC6" w:rsidRDefault="00E75478" w:rsidP="00E75478">
                      <w:pPr>
                        <w:pStyle w:val="Default"/>
                        <w:jc w:val="center"/>
                        <w:rPr>
                          <w:rFonts w:ascii="Trebuchet MS" w:hAnsi="Trebuchet MS"/>
                          <w:b/>
                          <w:bCs/>
                          <w:color w:val="auto"/>
                          <w:sz w:val="28"/>
                          <w:szCs w:val="28"/>
                        </w:rPr>
                      </w:pPr>
                      <w:r w:rsidRPr="00EC2CC6">
                        <w:rPr>
                          <w:rFonts w:ascii="Trebuchet MS" w:hAnsi="Trebuchet MS"/>
                          <w:b/>
                          <w:bCs/>
                          <w:color w:val="auto"/>
                          <w:sz w:val="28"/>
                          <w:szCs w:val="28"/>
                        </w:rPr>
                        <w:t>CHILD ABUSE IS EITHER SUSPECTED OR DISCLOSED</w:t>
                      </w:r>
                    </w:p>
                    <w:p w14:paraId="3E47C489" w14:textId="77777777" w:rsidR="00E75478" w:rsidRPr="00EC2CC6" w:rsidRDefault="00E75478" w:rsidP="00E75478">
                      <w:pPr>
                        <w:numPr>
                          <w:ilvl w:val="0"/>
                          <w:numId w:val="2"/>
                        </w:numPr>
                        <w:spacing w:before="60" w:after="60" w:line="240" w:lineRule="auto"/>
                        <w:ind w:left="357" w:hanging="357"/>
                        <w:rPr>
                          <w:rFonts w:ascii="Trebuchet MS" w:hAnsi="Trebuchet MS"/>
                        </w:rPr>
                      </w:pPr>
                      <w:r w:rsidRPr="00EC2CC6">
                        <w:rPr>
                          <w:rFonts w:ascii="Trebuchet MS" w:hAnsi="Trebuchet MS"/>
                        </w:rPr>
                        <w:t>Ensure the child or young person is safe from immediate harm.</w:t>
                      </w:r>
                    </w:p>
                  </w:txbxContent>
                </v:textbox>
              </v:shape>
            </w:pict>
          </mc:Fallback>
        </mc:AlternateContent>
      </w:r>
    </w:p>
    <w:p w14:paraId="208F4BEE" w14:textId="77777777" w:rsidR="00E75478" w:rsidRPr="00D70C7B" w:rsidRDefault="00E75478" w:rsidP="00E75478">
      <w:pPr>
        <w:ind w:left="810" w:hanging="90"/>
      </w:pPr>
    </w:p>
    <w:p w14:paraId="3460B48A" w14:textId="21602A31" w:rsidR="00E75478" w:rsidRPr="00D70C7B" w:rsidRDefault="00E75478" w:rsidP="00E75478">
      <w:pPr>
        <w:ind w:left="810" w:hanging="90"/>
      </w:pPr>
    </w:p>
    <w:p w14:paraId="7CFAEC1E" w14:textId="013F676E" w:rsidR="00E75478" w:rsidRPr="00D70C7B" w:rsidRDefault="00E75478" w:rsidP="00E75478">
      <w:pPr>
        <w:ind w:left="810" w:hanging="90"/>
      </w:pPr>
      <w:r>
        <w:rPr>
          <w:noProof/>
        </w:rPr>
        <mc:AlternateContent>
          <mc:Choice Requires="wps">
            <w:drawing>
              <wp:anchor distT="0" distB="0" distL="114300" distR="114300" simplePos="0" relativeHeight="251664384" behindDoc="0" locked="0" layoutInCell="1" allowOverlap="1" wp14:anchorId="3022929D" wp14:editId="72ED008D">
                <wp:simplePos x="0" y="0"/>
                <wp:positionH relativeFrom="column">
                  <wp:posOffset>3221355</wp:posOffset>
                </wp:positionH>
                <wp:positionV relativeFrom="paragraph">
                  <wp:posOffset>24765</wp:posOffset>
                </wp:positionV>
                <wp:extent cx="813435" cy="406400"/>
                <wp:effectExtent l="182880" t="21590" r="194310" b="48260"/>
                <wp:wrapNone/>
                <wp:docPr id="14" name="Arrow: Down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406400"/>
                        </a:xfrm>
                        <a:prstGeom prst="downArrow">
                          <a:avLst>
                            <a:gd name="adj1" fmla="val 50000"/>
                            <a:gd name="adj2" fmla="val 25000"/>
                          </a:avLst>
                        </a:prstGeom>
                        <a:solidFill>
                          <a:srgbClr val="203864"/>
                        </a:solidFill>
                        <a:ln w="38100">
                          <a:solidFill>
                            <a:srgbClr val="BFBFBF"/>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B8723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 o:spid="_x0000_s1026" type="#_x0000_t67" style="position:absolute;margin-left:253.65pt;margin-top:1.95pt;width:64.05pt;height: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" fillcolor="#203864" strokecolor="#bfbfbf" strokeweight="3pt">
                <v:shadow on="t" color="#525252" opacity=".5" offset="1pt"/>
              </v:shape>
            </w:pict>
          </mc:Fallback>
        </mc:AlternateContent>
      </w:r>
    </w:p>
    <w:p w14:paraId="414140DF" w14:textId="26C75F13" w:rsidR="00E75478" w:rsidRPr="00D70C7B" w:rsidRDefault="00E75478" w:rsidP="00E75478">
      <w:pPr>
        <w:ind w:left="810" w:hanging="90"/>
      </w:pPr>
      <w:r>
        <w:rPr>
          <w:noProof/>
        </w:rPr>
        <mc:AlternateContent>
          <mc:Choice Requires="wps">
            <w:drawing>
              <wp:anchor distT="0" distB="0" distL="114300" distR="114300" simplePos="0" relativeHeight="251659264" behindDoc="0" locked="0" layoutInCell="1" allowOverlap="1" wp14:anchorId="395F51D9" wp14:editId="39A434D6">
                <wp:simplePos x="0" y="0"/>
                <wp:positionH relativeFrom="column">
                  <wp:posOffset>177165</wp:posOffset>
                </wp:positionH>
                <wp:positionV relativeFrom="paragraph">
                  <wp:posOffset>251460</wp:posOffset>
                </wp:positionV>
                <wp:extent cx="6863080" cy="1644650"/>
                <wp:effectExtent l="0" t="0" r="13970" b="12700"/>
                <wp:wrapNone/>
                <wp:docPr id="13" name="Flowchart: Alternate Proces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3080" cy="1644650"/>
                        </a:xfrm>
                        <a:prstGeom prst="flowChartAlternateProcess">
                          <a:avLst/>
                        </a:prstGeom>
                        <a:solidFill>
                          <a:sysClr val="window" lastClr="FFFFFF">
                            <a:lumMod val="95000"/>
                          </a:sysClr>
                        </a:solidFill>
                        <a:ln w="12700" cap="flat" cmpd="sng" algn="ctr">
                          <a:solidFill>
                            <a:sysClr val="windowText" lastClr="000000"/>
                          </a:solidFill>
                          <a:prstDash val="solid"/>
                          <a:miter lim="800000"/>
                          <a:headEnd/>
                          <a:tailEnd/>
                        </a:ln>
                        <a:effectLst/>
                        <a:extLst/>
                      </wps:spPr>
                      <wps:txbx>
                        <w:txbxContent>
                          <w:p w14:paraId="624B80F7" w14:textId="77777777" w:rsidR="00E75478" w:rsidRPr="00EC2CC6" w:rsidRDefault="00E75478" w:rsidP="00E75478">
                            <w:pPr>
                              <w:pStyle w:val="Default"/>
                              <w:jc w:val="center"/>
                              <w:rPr>
                                <w:rFonts w:ascii="Trebuchet MS" w:hAnsi="Trebuchet MS"/>
                                <w:b/>
                                <w:bCs/>
                                <w:color w:val="auto"/>
                                <w:sz w:val="28"/>
                                <w:szCs w:val="28"/>
                              </w:rPr>
                            </w:pPr>
                            <w:r w:rsidRPr="00EC2CC6">
                              <w:rPr>
                                <w:rFonts w:ascii="Trebuchet MS" w:hAnsi="Trebuchet MS"/>
                                <w:b/>
                                <w:bCs/>
                                <w:color w:val="auto"/>
                                <w:sz w:val="28"/>
                                <w:szCs w:val="28"/>
                              </w:rPr>
                              <w:t>LISTEN</w:t>
                            </w:r>
                          </w:p>
                          <w:p w14:paraId="059F66F0" w14:textId="77777777" w:rsidR="00E75478" w:rsidRPr="00EC2CC6" w:rsidRDefault="00E75478" w:rsidP="00E75478">
                            <w:pPr>
                              <w:numPr>
                                <w:ilvl w:val="0"/>
                                <w:numId w:val="2"/>
                              </w:numPr>
                              <w:spacing w:before="60" w:after="60" w:line="240" w:lineRule="auto"/>
                              <w:ind w:left="357" w:hanging="357"/>
                              <w:rPr>
                                <w:rFonts w:ascii="Trebuchet MS" w:hAnsi="Trebuchet MS"/>
                              </w:rPr>
                            </w:pPr>
                            <w:r w:rsidRPr="00EC2CC6">
                              <w:rPr>
                                <w:rFonts w:ascii="Trebuchet MS" w:hAnsi="Trebuchet MS"/>
                                <w:b/>
                              </w:rPr>
                              <w:t xml:space="preserve">Listen carefully </w:t>
                            </w:r>
                            <w:r w:rsidRPr="00EC2CC6">
                              <w:rPr>
                                <w:rFonts w:ascii="Trebuchet MS" w:hAnsi="Trebuchet MS"/>
                              </w:rPr>
                              <w:t xml:space="preserve">to what the child is saying </w:t>
                            </w:r>
                            <w:r w:rsidRPr="00EC2CC6">
                              <w:rPr>
                                <w:rFonts w:ascii="Trebuchet MS" w:hAnsi="Trebuchet MS"/>
                                <w:b/>
                              </w:rPr>
                              <w:t>DO NOT</w:t>
                            </w:r>
                            <w:r w:rsidRPr="00EC2CC6">
                              <w:rPr>
                                <w:rFonts w:ascii="Trebuchet MS" w:hAnsi="Trebuchet MS"/>
                              </w:rPr>
                              <w:t xml:space="preserve"> interview the child or ask too many questions, ask the very basics i.e. Who/when? </w:t>
                            </w:r>
                          </w:p>
                          <w:p w14:paraId="4F3CCB8B" w14:textId="77777777" w:rsidR="00E75478" w:rsidRPr="00EC2CC6" w:rsidRDefault="00E75478" w:rsidP="00E75478">
                            <w:pPr>
                              <w:numPr>
                                <w:ilvl w:val="0"/>
                                <w:numId w:val="2"/>
                              </w:numPr>
                              <w:spacing w:before="60" w:after="60" w:line="240" w:lineRule="auto"/>
                              <w:ind w:left="357" w:hanging="357"/>
                              <w:rPr>
                                <w:rFonts w:ascii="Trebuchet MS" w:hAnsi="Trebuchet MS"/>
                              </w:rPr>
                            </w:pPr>
                            <w:r w:rsidRPr="00EC2CC6">
                              <w:rPr>
                                <w:rFonts w:ascii="Trebuchet MS" w:hAnsi="Trebuchet MS"/>
                              </w:rPr>
                              <w:t xml:space="preserve">Once you have ascertained the basics </w:t>
                            </w:r>
                            <w:r w:rsidRPr="00EC2CC6">
                              <w:rPr>
                                <w:rFonts w:ascii="Trebuchet MS" w:hAnsi="Trebuchet MS"/>
                                <w:b/>
                              </w:rPr>
                              <w:t xml:space="preserve">DO NOT </w:t>
                            </w:r>
                            <w:r w:rsidRPr="00EC2CC6">
                              <w:rPr>
                                <w:rFonts w:ascii="Trebuchet MS" w:hAnsi="Trebuchet MS"/>
                              </w:rPr>
                              <w:t>question them further</w:t>
                            </w:r>
                            <w:r w:rsidRPr="00EC2CC6">
                              <w:rPr>
                                <w:rFonts w:ascii="Trebuchet MS" w:hAnsi="Trebuchet MS"/>
                                <w:b/>
                              </w:rPr>
                              <w:t xml:space="preserve">. </w:t>
                            </w:r>
                            <w:r>
                              <w:rPr>
                                <w:rFonts w:ascii="Trebuchet MS" w:hAnsi="Trebuchet MS"/>
                              </w:rPr>
                              <w:t xml:space="preserve">Document what the child </w:t>
                            </w:r>
                            <w:r w:rsidRPr="00EC2CC6">
                              <w:rPr>
                                <w:rFonts w:ascii="Trebuchet MS" w:hAnsi="Trebuchet MS"/>
                              </w:rPr>
                              <w:t>as said, include time, date and who was present so you can pass this information to authorities as soon as possible</w:t>
                            </w:r>
                            <w:r>
                              <w:rPr>
                                <w:rFonts w:ascii="Trebuchet MS" w:hAnsi="Trebuchet MS"/>
                              </w:rPr>
                              <w:t>.</w:t>
                            </w:r>
                          </w:p>
                          <w:p w14:paraId="6A5982D6" w14:textId="77777777" w:rsidR="00E75478" w:rsidRPr="00EC2CC6" w:rsidRDefault="00E75478" w:rsidP="00E75478">
                            <w:pPr>
                              <w:numPr>
                                <w:ilvl w:val="0"/>
                                <w:numId w:val="2"/>
                              </w:numPr>
                              <w:spacing w:before="60" w:after="60" w:line="240" w:lineRule="auto"/>
                              <w:ind w:left="357" w:hanging="357"/>
                              <w:rPr>
                                <w:rFonts w:ascii="Trebuchet MS" w:hAnsi="Trebuchet MS"/>
                              </w:rPr>
                            </w:pPr>
                            <w:r w:rsidRPr="00EC2CC6">
                              <w:rPr>
                                <w:rFonts w:ascii="Trebuchet MS" w:hAnsi="Trebuchet MS"/>
                              </w:rPr>
                              <w:t>Report your concern to the PU Child Protection Advisor</w:t>
                            </w:r>
                            <w:r>
                              <w:rPr>
                                <w:rFonts w:ascii="Trebuchet MS" w:hAnsi="Trebuchet M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5F51D9" id="Flowchart: Alternate Process 13" o:spid="_x0000_s1027" type="#_x0000_t176" style="position:absolute;left:0;text-align:left;margin-left:13.95pt;margin-top:19.8pt;width:540.4pt;height:1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" fillcolor="#f2f2f2" strokecolor="windowText" strokeweight="1pt">
                <v:textbox>
                  <w:txbxContent>
                    <w:p w14:paraId="624B80F7" w14:textId="77777777" w:rsidR="00E75478" w:rsidRPr="00EC2CC6" w:rsidRDefault="00E75478" w:rsidP="00E75478">
                      <w:pPr>
                        <w:pStyle w:val="Default"/>
                        <w:jc w:val="center"/>
                        <w:rPr>
                          <w:rFonts w:ascii="Trebuchet MS" w:hAnsi="Trebuchet MS"/>
                          <w:b/>
                          <w:bCs/>
                          <w:color w:val="auto"/>
                          <w:sz w:val="28"/>
                          <w:szCs w:val="28"/>
                        </w:rPr>
                      </w:pPr>
                      <w:r w:rsidRPr="00EC2CC6">
                        <w:rPr>
                          <w:rFonts w:ascii="Trebuchet MS" w:hAnsi="Trebuchet MS"/>
                          <w:b/>
                          <w:bCs/>
                          <w:color w:val="auto"/>
                          <w:sz w:val="28"/>
                          <w:szCs w:val="28"/>
                        </w:rPr>
                        <w:t>LISTEN</w:t>
                      </w:r>
                    </w:p>
                    <w:p w14:paraId="059F66F0" w14:textId="77777777" w:rsidR="00E75478" w:rsidRPr="00EC2CC6" w:rsidRDefault="00E75478" w:rsidP="00E75478">
                      <w:pPr>
                        <w:numPr>
                          <w:ilvl w:val="0"/>
                          <w:numId w:val="2"/>
                        </w:numPr>
                        <w:spacing w:before="60" w:after="60" w:line="240" w:lineRule="auto"/>
                        <w:ind w:left="357" w:hanging="357"/>
                        <w:rPr>
                          <w:rFonts w:ascii="Trebuchet MS" w:hAnsi="Trebuchet MS"/>
                        </w:rPr>
                      </w:pPr>
                      <w:r w:rsidRPr="00EC2CC6">
                        <w:rPr>
                          <w:rFonts w:ascii="Trebuchet MS" w:hAnsi="Trebuchet MS"/>
                          <w:b/>
                        </w:rPr>
                        <w:t xml:space="preserve">Listen carefully </w:t>
                      </w:r>
                      <w:r w:rsidRPr="00EC2CC6">
                        <w:rPr>
                          <w:rFonts w:ascii="Trebuchet MS" w:hAnsi="Trebuchet MS"/>
                        </w:rPr>
                        <w:t xml:space="preserve">to what the child is saying </w:t>
                      </w:r>
                      <w:r w:rsidRPr="00EC2CC6">
                        <w:rPr>
                          <w:rFonts w:ascii="Trebuchet MS" w:hAnsi="Trebuchet MS"/>
                          <w:b/>
                        </w:rPr>
                        <w:t>DO NOT</w:t>
                      </w:r>
                      <w:r w:rsidRPr="00EC2CC6">
                        <w:rPr>
                          <w:rFonts w:ascii="Trebuchet MS" w:hAnsi="Trebuchet MS"/>
                        </w:rPr>
                        <w:t xml:space="preserve"> interview the child or ask too many questions, ask the very basics i.e. Who/when? </w:t>
                      </w:r>
                    </w:p>
                    <w:p w14:paraId="4F3CCB8B" w14:textId="77777777" w:rsidR="00E75478" w:rsidRPr="00EC2CC6" w:rsidRDefault="00E75478" w:rsidP="00E75478">
                      <w:pPr>
                        <w:numPr>
                          <w:ilvl w:val="0"/>
                          <w:numId w:val="2"/>
                        </w:numPr>
                        <w:spacing w:before="60" w:after="60" w:line="240" w:lineRule="auto"/>
                        <w:ind w:left="357" w:hanging="357"/>
                        <w:rPr>
                          <w:rFonts w:ascii="Trebuchet MS" w:hAnsi="Trebuchet MS"/>
                        </w:rPr>
                      </w:pPr>
                      <w:r w:rsidRPr="00EC2CC6">
                        <w:rPr>
                          <w:rFonts w:ascii="Trebuchet MS" w:hAnsi="Trebuchet MS"/>
                        </w:rPr>
                        <w:t xml:space="preserve">Once you have ascertained the basics </w:t>
                      </w:r>
                      <w:r w:rsidRPr="00EC2CC6">
                        <w:rPr>
                          <w:rFonts w:ascii="Trebuchet MS" w:hAnsi="Trebuchet MS"/>
                          <w:b/>
                        </w:rPr>
                        <w:t xml:space="preserve">DO NOT </w:t>
                      </w:r>
                      <w:r w:rsidRPr="00EC2CC6">
                        <w:rPr>
                          <w:rFonts w:ascii="Trebuchet MS" w:hAnsi="Trebuchet MS"/>
                        </w:rPr>
                        <w:t>question them further</w:t>
                      </w:r>
                      <w:r w:rsidRPr="00EC2CC6">
                        <w:rPr>
                          <w:rFonts w:ascii="Trebuchet MS" w:hAnsi="Trebuchet MS"/>
                          <w:b/>
                        </w:rPr>
                        <w:t xml:space="preserve">. </w:t>
                      </w:r>
                      <w:r>
                        <w:rPr>
                          <w:rFonts w:ascii="Trebuchet MS" w:hAnsi="Trebuchet MS"/>
                        </w:rPr>
                        <w:t xml:space="preserve">Document what the child </w:t>
                      </w:r>
                      <w:r w:rsidRPr="00EC2CC6">
                        <w:rPr>
                          <w:rFonts w:ascii="Trebuchet MS" w:hAnsi="Trebuchet MS"/>
                        </w:rPr>
                        <w:t>as said, include time, date and who was present so you can pass this information to authorities as soon as possible</w:t>
                      </w:r>
                      <w:r>
                        <w:rPr>
                          <w:rFonts w:ascii="Trebuchet MS" w:hAnsi="Trebuchet MS"/>
                        </w:rPr>
                        <w:t>.</w:t>
                      </w:r>
                    </w:p>
                    <w:p w14:paraId="6A5982D6" w14:textId="77777777" w:rsidR="00E75478" w:rsidRPr="00EC2CC6" w:rsidRDefault="00E75478" w:rsidP="00E75478">
                      <w:pPr>
                        <w:numPr>
                          <w:ilvl w:val="0"/>
                          <w:numId w:val="2"/>
                        </w:numPr>
                        <w:spacing w:before="60" w:after="60" w:line="240" w:lineRule="auto"/>
                        <w:ind w:left="357" w:hanging="357"/>
                        <w:rPr>
                          <w:rFonts w:ascii="Trebuchet MS" w:hAnsi="Trebuchet MS"/>
                        </w:rPr>
                      </w:pPr>
                      <w:r w:rsidRPr="00EC2CC6">
                        <w:rPr>
                          <w:rFonts w:ascii="Trebuchet MS" w:hAnsi="Trebuchet MS"/>
                        </w:rPr>
                        <w:t>Report your concern to the PU Child Protection Advisor</w:t>
                      </w:r>
                      <w:r>
                        <w:rPr>
                          <w:rFonts w:ascii="Trebuchet MS" w:hAnsi="Trebuchet MS"/>
                        </w:rPr>
                        <w:t>.</w:t>
                      </w:r>
                    </w:p>
                  </w:txbxContent>
                </v:textbox>
              </v:shape>
            </w:pict>
          </mc:Fallback>
        </mc:AlternateContent>
      </w:r>
    </w:p>
    <w:p w14:paraId="7F627C28" w14:textId="77777777" w:rsidR="00E75478" w:rsidRPr="00D70C7B" w:rsidRDefault="00E75478" w:rsidP="00E75478">
      <w:pPr>
        <w:ind w:left="810" w:hanging="90"/>
      </w:pPr>
    </w:p>
    <w:p w14:paraId="0041FFE0" w14:textId="77777777" w:rsidR="00E75478" w:rsidRPr="00D70C7B" w:rsidRDefault="00E75478" w:rsidP="00E75478">
      <w:pPr>
        <w:ind w:left="810" w:hanging="90"/>
      </w:pPr>
    </w:p>
    <w:p w14:paraId="7F01D2DE" w14:textId="77777777" w:rsidR="00E75478" w:rsidRPr="00D70C7B" w:rsidRDefault="00E75478" w:rsidP="00E75478">
      <w:pPr>
        <w:ind w:left="810" w:hanging="90"/>
      </w:pPr>
    </w:p>
    <w:p w14:paraId="04038C15" w14:textId="77777777" w:rsidR="00E75478" w:rsidRPr="00D70C7B" w:rsidRDefault="00E75478" w:rsidP="00E75478">
      <w:pPr>
        <w:ind w:left="810" w:hanging="90"/>
      </w:pPr>
    </w:p>
    <w:p w14:paraId="1721C60B" w14:textId="11148A20" w:rsidR="00E75478" w:rsidRPr="00D70C7B" w:rsidRDefault="00E75478" w:rsidP="00E75478">
      <w:pPr>
        <w:ind w:left="810" w:hanging="90"/>
      </w:pPr>
    </w:p>
    <w:p w14:paraId="05B74142" w14:textId="5C03A239" w:rsidR="00E75478" w:rsidRPr="00D70C7B" w:rsidRDefault="00E75478" w:rsidP="00E75478">
      <w:pPr>
        <w:ind w:left="810" w:hanging="90"/>
      </w:pPr>
      <w:r>
        <w:rPr>
          <w:noProof/>
        </w:rPr>
        <mc:AlternateContent>
          <mc:Choice Requires="wps">
            <w:drawing>
              <wp:anchor distT="0" distB="0" distL="114300" distR="114300" simplePos="0" relativeHeight="251662336" behindDoc="0" locked="0" layoutInCell="1" allowOverlap="1" wp14:anchorId="18D3D03F" wp14:editId="794C4366">
                <wp:simplePos x="0" y="0"/>
                <wp:positionH relativeFrom="margin">
                  <wp:posOffset>3216910</wp:posOffset>
                </wp:positionH>
                <wp:positionV relativeFrom="paragraph">
                  <wp:posOffset>270510</wp:posOffset>
                </wp:positionV>
                <wp:extent cx="806450" cy="414020"/>
                <wp:effectExtent l="178435" t="24130" r="186690" b="66675"/>
                <wp:wrapNone/>
                <wp:docPr id="12" name="Arrow: Dow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414020"/>
                        </a:xfrm>
                        <a:prstGeom prst="downArrow">
                          <a:avLst>
                            <a:gd name="adj1" fmla="val 50000"/>
                            <a:gd name="adj2" fmla="val 25000"/>
                          </a:avLst>
                        </a:prstGeom>
                        <a:solidFill>
                          <a:srgbClr val="203864"/>
                        </a:solidFill>
                        <a:ln w="38100">
                          <a:solidFill>
                            <a:srgbClr val="BFBFBF"/>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9CB6A" id="Arrow: Down 12" o:spid="_x0000_s1026" type="#_x0000_t67" style="position:absolute;margin-left:253.3pt;margin-top:21.3pt;width:63.5pt;height:32.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" fillcolor="#203864" strokecolor="#bfbfbf" strokeweight="3pt">
                <v:shadow on="t" color="#525252" opacity=".5" offset="1pt"/>
                <w10:wrap anchorx="margin"/>
              </v:shape>
            </w:pict>
          </mc:Fallback>
        </mc:AlternateContent>
      </w:r>
    </w:p>
    <w:p w14:paraId="624F295C" w14:textId="7E0F6110" w:rsidR="00E75478" w:rsidRPr="00D70C7B" w:rsidRDefault="00E75478" w:rsidP="00E75478">
      <w:pPr>
        <w:ind w:left="810" w:hanging="90"/>
      </w:pPr>
    </w:p>
    <w:p w14:paraId="11F2AAF5" w14:textId="64160758" w:rsidR="00E75478" w:rsidRPr="00D70C7B" w:rsidRDefault="00E75478" w:rsidP="00E75478">
      <w:pPr>
        <w:ind w:left="810" w:hanging="90"/>
      </w:pPr>
      <w:r>
        <w:rPr>
          <w:noProof/>
        </w:rPr>
        <mc:AlternateContent>
          <mc:Choice Requires="wps">
            <w:drawing>
              <wp:anchor distT="0" distB="0" distL="114300" distR="114300" simplePos="0" relativeHeight="251661312" behindDoc="0" locked="0" layoutInCell="1" allowOverlap="1" wp14:anchorId="10E8AF45" wp14:editId="14AA3093">
                <wp:simplePos x="0" y="0"/>
                <wp:positionH relativeFrom="margin">
                  <wp:posOffset>219710</wp:posOffset>
                </wp:positionH>
                <wp:positionV relativeFrom="paragraph">
                  <wp:posOffset>253365</wp:posOffset>
                </wp:positionV>
                <wp:extent cx="6868795" cy="1002665"/>
                <wp:effectExtent l="0" t="0" r="27305" b="26035"/>
                <wp:wrapNone/>
                <wp:docPr id="11" name="Flowchart: Alternate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8795" cy="1002665"/>
                        </a:xfrm>
                        <a:prstGeom prst="flowChartAlternateProcess">
                          <a:avLst/>
                        </a:prstGeom>
                        <a:solidFill>
                          <a:sysClr val="window" lastClr="FFFFFF">
                            <a:lumMod val="95000"/>
                          </a:sysClr>
                        </a:solidFill>
                        <a:ln w="12700" cap="flat" cmpd="sng" algn="ctr">
                          <a:solidFill>
                            <a:sysClr val="windowText" lastClr="000000"/>
                          </a:solidFill>
                          <a:prstDash val="solid"/>
                          <a:miter lim="800000"/>
                          <a:headEnd/>
                          <a:tailEnd/>
                        </a:ln>
                        <a:effectLst/>
                        <a:extLst/>
                      </wps:spPr>
                      <wps:txbx>
                        <w:txbxContent>
                          <w:p w14:paraId="06FD48CD" w14:textId="77777777" w:rsidR="00E75478" w:rsidRPr="00EC2CC6" w:rsidRDefault="00E75478" w:rsidP="00E75478">
                            <w:pPr>
                              <w:pStyle w:val="Default"/>
                              <w:jc w:val="center"/>
                              <w:rPr>
                                <w:rFonts w:ascii="Trebuchet MS" w:hAnsi="Trebuchet MS"/>
                                <w:b/>
                                <w:bCs/>
                                <w:sz w:val="28"/>
                                <w:szCs w:val="28"/>
                              </w:rPr>
                            </w:pPr>
                            <w:r w:rsidRPr="00EC2CC6">
                              <w:rPr>
                                <w:rFonts w:ascii="Trebuchet MS" w:hAnsi="Trebuchet MS"/>
                                <w:b/>
                                <w:bCs/>
                                <w:sz w:val="28"/>
                                <w:szCs w:val="28"/>
                              </w:rPr>
                              <w:t>HOW TO REPORT YOUR CONCERN</w:t>
                            </w:r>
                          </w:p>
                          <w:p w14:paraId="3DDE9A05" w14:textId="77777777" w:rsidR="00E75478" w:rsidRPr="00EC2CC6" w:rsidRDefault="00E75478" w:rsidP="00E75478">
                            <w:pPr>
                              <w:numPr>
                                <w:ilvl w:val="0"/>
                                <w:numId w:val="1"/>
                              </w:numPr>
                              <w:spacing w:before="60" w:after="60" w:line="240" w:lineRule="auto"/>
                              <w:ind w:left="357" w:hanging="357"/>
                              <w:rPr>
                                <w:rFonts w:ascii="Trebuchet MS" w:hAnsi="Trebuchet MS"/>
                              </w:rPr>
                            </w:pPr>
                            <w:r w:rsidRPr="00EC2CC6">
                              <w:rPr>
                                <w:rFonts w:ascii="Trebuchet MS" w:hAnsi="Trebuchet MS"/>
                              </w:rPr>
                              <w:t>If you ever think a person is in immediate danger, call the Police (</w:t>
                            </w:r>
                            <w:r w:rsidRPr="00EC2CC6">
                              <w:rPr>
                                <w:rFonts w:ascii="Trebuchet MS" w:hAnsi="Trebuchet MS"/>
                                <w:b/>
                                <w:u w:val="single"/>
                              </w:rPr>
                              <w:t>111</w:t>
                            </w:r>
                            <w:r w:rsidRPr="00EC2CC6">
                              <w:rPr>
                                <w:rFonts w:ascii="Trebuchet MS" w:hAnsi="Trebuchet MS"/>
                              </w:rPr>
                              <w:t>)</w:t>
                            </w:r>
                            <w:r>
                              <w:rPr>
                                <w:rFonts w:ascii="Trebuchet MS" w:hAnsi="Trebuchet MS"/>
                              </w:rPr>
                              <w:t>.</w:t>
                            </w:r>
                          </w:p>
                          <w:p w14:paraId="1FC7787A" w14:textId="77777777" w:rsidR="00E75478" w:rsidRPr="00EC2CC6" w:rsidRDefault="00E75478" w:rsidP="00E75478">
                            <w:pPr>
                              <w:numPr>
                                <w:ilvl w:val="0"/>
                                <w:numId w:val="1"/>
                              </w:numPr>
                              <w:spacing w:before="60" w:after="60" w:line="240" w:lineRule="auto"/>
                              <w:ind w:left="357" w:hanging="357"/>
                              <w:rPr>
                                <w:rFonts w:ascii="Trebuchet MS" w:hAnsi="Trebuchet MS"/>
                              </w:rPr>
                            </w:pPr>
                            <w:r w:rsidRPr="00EC2CC6">
                              <w:rPr>
                                <w:rFonts w:ascii="Trebuchet MS" w:hAnsi="Trebuchet MS"/>
                              </w:rPr>
                              <w:t xml:space="preserve">Advise </w:t>
                            </w:r>
                            <w:r>
                              <w:rPr>
                                <w:rFonts w:ascii="Trebuchet MS" w:hAnsi="Trebuchet MS"/>
                                <w:b/>
                                <w:u w:val="single"/>
                              </w:rPr>
                              <w:t>Ministry of Vulnerable Children (Oranga Tamariki)</w:t>
                            </w:r>
                            <w:r w:rsidRPr="00EC2CC6">
                              <w:rPr>
                                <w:rFonts w:ascii="Trebuchet MS" w:hAnsi="Trebuchet MS"/>
                                <w:b/>
                                <w:u w:val="single"/>
                              </w:rPr>
                              <w:t xml:space="preserve"> </w:t>
                            </w:r>
                            <w:r w:rsidRPr="00EC2CC6">
                              <w:rPr>
                                <w:rFonts w:ascii="Trebuchet MS" w:hAnsi="Trebuchet MS"/>
                              </w:rPr>
                              <w:t>on 0508 FAMILY (0505 326 459)</w:t>
                            </w:r>
                            <w:r w:rsidRPr="00EC2CC6">
                              <w:rPr>
                                <w:rFonts w:ascii="Trebuchet MS" w:hAnsi="Trebuchet MS"/>
                                <w:b/>
                              </w:rPr>
                              <w:t xml:space="preserve"> </w:t>
                            </w:r>
                            <w:r w:rsidRPr="00EC2CC6">
                              <w:rPr>
                                <w:rFonts w:ascii="Trebuchet MS" w:hAnsi="Trebuchet MS"/>
                              </w:rPr>
                              <w:t xml:space="preserve">or </w:t>
                            </w:r>
                            <w:r w:rsidRPr="00EC2CC6">
                              <w:rPr>
                                <w:rFonts w:ascii="Trebuchet MS" w:hAnsi="Trebuchet MS"/>
                                <w:b/>
                              </w:rPr>
                              <w:t>Police</w:t>
                            </w:r>
                            <w:r w:rsidRPr="00EC2CC6">
                              <w:rPr>
                                <w:rFonts w:ascii="Trebuchet MS" w:hAnsi="Trebuchet MS"/>
                              </w:rPr>
                              <w:t xml:space="preserve"> promptly when a disclosure is made</w:t>
                            </w:r>
                            <w:r>
                              <w:rPr>
                                <w:rFonts w:ascii="Trebuchet MS" w:hAnsi="Trebuchet M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E8AF45" id="Flowchart: Alternate Process 11" o:spid="_x0000_s1028" type="#_x0000_t176" style="position:absolute;left:0;text-align:left;margin-left:17.3pt;margin-top:19.95pt;width:540.85pt;height:78.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" fillcolor="#f2f2f2" strokecolor="windowText" strokeweight="1pt">
                <v:textbox>
                  <w:txbxContent>
                    <w:p w14:paraId="06FD48CD" w14:textId="77777777" w:rsidR="00E75478" w:rsidRPr="00EC2CC6" w:rsidRDefault="00E75478" w:rsidP="00E75478">
                      <w:pPr>
                        <w:pStyle w:val="Default"/>
                        <w:jc w:val="center"/>
                        <w:rPr>
                          <w:rFonts w:ascii="Trebuchet MS" w:hAnsi="Trebuchet MS"/>
                          <w:b/>
                          <w:bCs/>
                          <w:sz w:val="28"/>
                          <w:szCs w:val="28"/>
                        </w:rPr>
                      </w:pPr>
                      <w:r w:rsidRPr="00EC2CC6">
                        <w:rPr>
                          <w:rFonts w:ascii="Trebuchet MS" w:hAnsi="Trebuchet MS"/>
                          <w:b/>
                          <w:bCs/>
                          <w:sz w:val="28"/>
                          <w:szCs w:val="28"/>
                        </w:rPr>
                        <w:t>HOW TO REPORT YOUR CONCERN</w:t>
                      </w:r>
                    </w:p>
                    <w:p w14:paraId="3DDE9A05" w14:textId="77777777" w:rsidR="00E75478" w:rsidRPr="00EC2CC6" w:rsidRDefault="00E75478" w:rsidP="00E75478">
                      <w:pPr>
                        <w:numPr>
                          <w:ilvl w:val="0"/>
                          <w:numId w:val="1"/>
                        </w:numPr>
                        <w:spacing w:before="60" w:after="60" w:line="240" w:lineRule="auto"/>
                        <w:ind w:left="357" w:hanging="357"/>
                        <w:rPr>
                          <w:rFonts w:ascii="Trebuchet MS" w:hAnsi="Trebuchet MS"/>
                        </w:rPr>
                      </w:pPr>
                      <w:r w:rsidRPr="00EC2CC6">
                        <w:rPr>
                          <w:rFonts w:ascii="Trebuchet MS" w:hAnsi="Trebuchet MS"/>
                        </w:rPr>
                        <w:t>If you ever think a person is in immediate danger, call the Police (</w:t>
                      </w:r>
                      <w:r w:rsidRPr="00EC2CC6">
                        <w:rPr>
                          <w:rFonts w:ascii="Trebuchet MS" w:hAnsi="Trebuchet MS"/>
                          <w:b/>
                          <w:u w:val="single"/>
                        </w:rPr>
                        <w:t>111</w:t>
                      </w:r>
                      <w:r w:rsidRPr="00EC2CC6">
                        <w:rPr>
                          <w:rFonts w:ascii="Trebuchet MS" w:hAnsi="Trebuchet MS"/>
                        </w:rPr>
                        <w:t>)</w:t>
                      </w:r>
                      <w:r>
                        <w:rPr>
                          <w:rFonts w:ascii="Trebuchet MS" w:hAnsi="Trebuchet MS"/>
                        </w:rPr>
                        <w:t>.</w:t>
                      </w:r>
                    </w:p>
                    <w:p w14:paraId="1FC7787A" w14:textId="77777777" w:rsidR="00E75478" w:rsidRPr="00EC2CC6" w:rsidRDefault="00E75478" w:rsidP="00E75478">
                      <w:pPr>
                        <w:numPr>
                          <w:ilvl w:val="0"/>
                          <w:numId w:val="1"/>
                        </w:numPr>
                        <w:spacing w:before="60" w:after="60" w:line="240" w:lineRule="auto"/>
                        <w:ind w:left="357" w:hanging="357"/>
                        <w:rPr>
                          <w:rFonts w:ascii="Trebuchet MS" w:hAnsi="Trebuchet MS"/>
                        </w:rPr>
                      </w:pPr>
                      <w:r w:rsidRPr="00EC2CC6">
                        <w:rPr>
                          <w:rFonts w:ascii="Trebuchet MS" w:hAnsi="Trebuchet MS"/>
                        </w:rPr>
                        <w:t xml:space="preserve">Advise </w:t>
                      </w:r>
                      <w:r>
                        <w:rPr>
                          <w:rFonts w:ascii="Trebuchet MS" w:hAnsi="Trebuchet MS"/>
                          <w:b/>
                          <w:u w:val="single"/>
                        </w:rPr>
                        <w:t>Ministry of Vulnerable Children (Oranga Tamariki)</w:t>
                      </w:r>
                      <w:r w:rsidRPr="00EC2CC6">
                        <w:rPr>
                          <w:rFonts w:ascii="Trebuchet MS" w:hAnsi="Trebuchet MS"/>
                          <w:b/>
                          <w:u w:val="single"/>
                        </w:rPr>
                        <w:t xml:space="preserve"> </w:t>
                      </w:r>
                      <w:r w:rsidRPr="00EC2CC6">
                        <w:rPr>
                          <w:rFonts w:ascii="Trebuchet MS" w:hAnsi="Trebuchet MS"/>
                        </w:rPr>
                        <w:t>on 0508 FAMILY (0505 326 459)</w:t>
                      </w:r>
                      <w:r w:rsidRPr="00EC2CC6">
                        <w:rPr>
                          <w:rFonts w:ascii="Trebuchet MS" w:hAnsi="Trebuchet MS"/>
                          <w:b/>
                        </w:rPr>
                        <w:t xml:space="preserve"> </w:t>
                      </w:r>
                      <w:r w:rsidRPr="00EC2CC6">
                        <w:rPr>
                          <w:rFonts w:ascii="Trebuchet MS" w:hAnsi="Trebuchet MS"/>
                        </w:rPr>
                        <w:t xml:space="preserve">or </w:t>
                      </w:r>
                      <w:r w:rsidRPr="00EC2CC6">
                        <w:rPr>
                          <w:rFonts w:ascii="Trebuchet MS" w:hAnsi="Trebuchet MS"/>
                          <w:b/>
                        </w:rPr>
                        <w:t>Police</w:t>
                      </w:r>
                      <w:r w:rsidRPr="00EC2CC6">
                        <w:rPr>
                          <w:rFonts w:ascii="Trebuchet MS" w:hAnsi="Trebuchet MS"/>
                        </w:rPr>
                        <w:t xml:space="preserve"> promptly when a disclosure is made</w:t>
                      </w:r>
                      <w:r>
                        <w:rPr>
                          <w:rFonts w:ascii="Trebuchet MS" w:hAnsi="Trebuchet MS"/>
                        </w:rPr>
                        <w:t>.</w:t>
                      </w:r>
                    </w:p>
                  </w:txbxContent>
                </v:textbox>
                <w10:wrap anchorx="margin"/>
              </v:shape>
            </w:pict>
          </mc:Fallback>
        </mc:AlternateContent>
      </w:r>
    </w:p>
    <w:p w14:paraId="25952823" w14:textId="1FD9425A" w:rsidR="00E75478" w:rsidRPr="00D70C7B" w:rsidRDefault="00E75478" w:rsidP="00E75478">
      <w:pPr>
        <w:ind w:left="810" w:hanging="90"/>
      </w:pPr>
    </w:p>
    <w:p w14:paraId="663183DB" w14:textId="6EFFE6C5" w:rsidR="00E75478" w:rsidRPr="00D70C7B" w:rsidRDefault="00E75478" w:rsidP="00E75478">
      <w:pPr>
        <w:ind w:left="810" w:hanging="90"/>
      </w:pPr>
    </w:p>
    <w:p w14:paraId="149C4ACB" w14:textId="4D0E0043" w:rsidR="00E75478" w:rsidRPr="00D70C7B" w:rsidRDefault="00E75478" w:rsidP="00E75478">
      <w:pPr>
        <w:ind w:left="810" w:hanging="90"/>
      </w:pPr>
    </w:p>
    <w:p w14:paraId="4AEE063E" w14:textId="6A44FF89" w:rsidR="00E75478" w:rsidRPr="00D70C7B" w:rsidRDefault="00E75478" w:rsidP="00E75478">
      <w:pPr>
        <w:ind w:left="810" w:hanging="90"/>
      </w:pPr>
      <w:r>
        <w:rPr>
          <w:noProof/>
        </w:rPr>
        <mc:AlternateContent>
          <mc:Choice Requires="wps">
            <w:drawing>
              <wp:anchor distT="0" distB="0" distL="114300" distR="114300" simplePos="0" relativeHeight="251665408" behindDoc="0" locked="0" layoutInCell="1" allowOverlap="1" wp14:anchorId="4998AE40" wp14:editId="7E2933B5">
                <wp:simplePos x="0" y="0"/>
                <wp:positionH relativeFrom="column">
                  <wp:posOffset>3224530</wp:posOffset>
                </wp:positionH>
                <wp:positionV relativeFrom="paragraph">
                  <wp:posOffset>210185</wp:posOffset>
                </wp:positionV>
                <wp:extent cx="806450" cy="414020"/>
                <wp:effectExtent l="172720" t="24765" r="182880" b="66040"/>
                <wp:wrapNone/>
                <wp:docPr id="10" name="Arrow: Dow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414020"/>
                        </a:xfrm>
                        <a:prstGeom prst="downArrow">
                          <a:avLst>
                            <a:gd name="adj1" fmla="val 50000"/>
                            <a:gd name="adj2" fmla="val 25000"/>
                          </a:avLst>
                        </a:prstGeom>
                        <a:solidFill>
                          <a:srgbClr val="203864"/>
                        </a:solidFill>
                        <a:ln w="38100">
                          <a:solidFill>
                            <a:srgbClr val="BFBFBF"/>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21FF3" id="Arrow: Down 10" o:spid="_x0000_s1026" type="#_x0000_t67" style="position:absolute;margin-left:253.9pt;margin-top:16.55pt;width:63.5pt;height:3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" fillcolor="#203864" strokecolor="#bfbfbf" strokeweight="3pt">
                <v:shadow on="t" color="#525252" opacity=".5" offset="1pt"/>
              </v:shape>
            </w:pict>
          </mc:Fallback>
        </mc:AlternateContent>
      </w:r>
    </w:p>
    <w:p w14:paraId="287250B7" w14:textId="55EB06F6" w:rsidR="00E75478" w:rsidRPr="00D70C7B" w:rsidRDefault="00E75478" w:rsidP="00E75478">
      <w:pPr>
        <w:ind w:left="810" w:hanging="90"/>
      </w:pPr>
    </w:p>
    <w:p w14:paraId="448F4E4D" w14:textId="3DB49643" w:rsidR="00E75478" w:rsidRPr="00D70C7B" w:rsidRDefault="00E75478" w:rsidP="00E75478">
      <w:pPr>
        <w:ind w:left="810" w:hanging="90"/>
      </w:pPr>
      <w:r>
        <w:rPr>
          <w:noProof/>
        </w:rPr>
        <mc:AlternateContent>
          <mc:Choice Requires="wps">
            <w:drawing>
              <wp:anchor distT="0" distB="0" distL="114300" distR="114300" simplePos="0" relativeHeight="251660288" behindDoc="0" locked="0" layoutInCell="1" allowOverlap="1" wp14:anchorId="0161B255" wp14:editId="5B072A5D">
                <wp:simplePos x="0" y="0"/>
                <wp:positionH relativeFrom="margin">
                  <wp:posOffset>241300</wp:posOffset>
                </wp:positionH>
                <wp:positionV relativeFrom="paragraph">
                  <wp:posOffset>208915</wp:posOffset>
                </wp:positionV>
                <wp:extent cx="6846570" cy="1651000"/>
                <wp:effectExtent l="0" t="0" r="11430" b="25400"/>
                <wp:wrapNone/>
                <wp:docPr id="9" name="Flowchart: Alternate Proces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6570" cy="1651000"/>
                        </a:xfrm>
                        <a:prstGeom prst="flowChartAlternateProcess">
                          <a:avLst/>
                        </a:prstGeom>
                        <a:solidFill>
                          <a:sysClr val="window" lastClr="FFFFFF">
                            <a:lumMod val="95000"/>
                          </a:sysClr>
                        </a:solidFill>
                        <a:ln w="12700" cap="flat" cmpd="sng" algn="ctr">
                          <a:solidFill>
                            <a:sysClr val="windowText" lastClr="000000"/>
                          </a:solidFill>
                          <a:prstDash val="solid"/>
                          <a:miter lim="800000"/>
                          <a:headEnd/>
                          <a:tailEnd/>
                        </a:ln>
                        <a:effectLst/>
                        <a:extLst/>
                      </wps:spPr>
                      <wps:txbx>
                        <w:txbxContent>
                          <w:p w14:paraId="42659ED0" w14:textId="77777777" w:rsidR="00E75478" w:rsidRPr="00EC2CC6" w:rsidRDefault="00E75478" w:rsidP="00E75478">
                            <w:pPr>
                              <w:pStyle w:val="Default"/>
                              <w:jc w:val="center"/>
                              <w:rPr>
                                <w:rFonts w:ascii="Trebuchet MS" w:hAnsi="Trebuchet MS"/>
                                <w:b/>
                                <w:bCs/>
                                <w:sz w:val="28"/>
                                <w:szCs w:val="28"/>
                              </w:rPr>
                            </w:pPr>
                            <w:r w:rsidRPr="00EC2CC6">
                              <w:rPr>
                                <w:rFonts w:ascii="Trebuchet MS" w:hAnsi="Trebuchet MS"/>
                                <w:b/>
                                <w:bCs/>
                                <w:sz w:val="28"/>
                                <w:szCs w:val="28"/>
                              </w:rPr>
                              <w:t>POLICE</w:t>
                            </w:r>
                          </w:p>
                          <w:p w14:paraId="4F8A57C5" w14:textId="77777777" w:rsidR="00E75478" w:rsidRPr="00DC159D" w:rsidRDefault="00E75478" w:rsidP="00E75478">
                            <w:pPr>
                              <w:numPr>
                                <w:ilvl w:val="0"/>
                                <w:numId w:val="2"/>
                              </w:numPr>
                              <w:spacing w:before="60" w:after="60" w:line="240" w:lineRule="auto"/>
                              <w:ind w:left="357" w:hanging="357"/>
                              <w:rPr>
                                <w:rFonts w:ascii="Trebuchet MS" w:hAnsi="Trebuchet MS"/>
                              </w:rPr>
                            </w:pPr>
                            <w:r w:rsidRPr="00EC2CC6">
                              <w:rPr>
                                <w:rFonts w:ascii="Trebuchet MS" w:hAnsi="Trebuchet MS"/>
                              </w:rPr>
                              <w:t>The Police have a dedicated team of investigators who focus on Child Protection in all 12 Districts</w:t>
                            </w:r>
                            <w:r>
                              <w:rPr>
                                <w:rFonts w:ascii="Trebuchet MS" w:hAnsi="Trebuchet MS"/>
                              </w:rPr>
                              <w:t>.</w:t>
                            </w:r>
                            <w:r w:rsidRPr="00EC2CC6">
                              <w:rPr>
                                <w:rFonts w:ascii="Trebuchet MS" w:hAnsi="Trebuchet MS"/>
                              </w:rPr>
                              <w:t xml:space="preserve"> </w:t>
                            </w:r>
                          </w:p>
                          <w:p w14:paraId="095601FA" w14:textId="77777777" w:rsidR="00E75478" w:rsidRPr="00EC2CC6" w:rsidRDefault="00E75478" w:rsidP="00E75478">
                            <w:pPr>
                              <w:numPr>
                                <w:ilvl w:val="0"/>
                                <w:numId w:val="2"/>
                              </w:numPr>
                              <w:spacing w:before="60" w:after="60" w:line="240" w:lineRule="auto"/>
                              <w:ind w:left="357" w:hanging="357"/>
                              <w:rPr>
                                <w:rFonts w:ascii="Trebuchet MS" w:hAnsi="Trebuchet MS"/>
                              </w:rPr>
                            </w:pPr>
                            <w:r w:rsidRPr="00DC159D">
                              <w:rPr>
                                <w:rFonts w:ascii="Trebuchet MS" w:hAnsi="Trebuchet MS"/>
                              </w:rPr>
                              <w:t xml:space="preserve">Deciding when and who will inform the parent(s) and/or caregiver will be determined by </w:t>
                            </w:r>
                            <w:r>
                              <w:rPr>
                                <w:rFonts w:ascii="Trebuchet MS" w:hAnsi="Trebuchet MS"/>
                              </w:rPr>
                              <w:t>Oranga Tamariki</w:t>
                            </w:r>
                            <w:r w:rsidRPr="00DC159D">
                              <w:rPr>
                                <w:rFonts w:ascii="Trebuchet MS" w:hAnsi="Trebuchet MS"/>
                              </w:rPr>
                              <w:t xml:space="preserve"> and Police in consultation with the PU Child Protection Advisor.  Report early so there is time to consider what’s best for the child.</w:t>
                            </w:r>
                          </w:p>
                          <w:p w14:paraId="43968C64" w14:textId="77777777" w:rsidR="00E75478" w:rsidRPr="00EC2CC6" w:rsidRDefault="00E75478" w:rsidP="00E75478">
                            <w:pPr>
                              <w:numPr>
                                <w:ilvl w:val="0"/>
                                <w:numId w:val="2"/>
                              </w:numPr>
                              <w:spacing w:before="60" w:after="60" w:line="240" w:lineRule="auto"/>
                              <w:ind w:left="357" w:hanging="357"/>
                              <w:rPr>
                                <w:rFonts w:ascii="Trebuchet MS" w:hAnsi="Trebuchet MS"/>
                              </w:rPr>
                            </w:pPr>
                            <w:r w:rsidRPr="00EC2CC6">
                              <w:rPr>
                                <w:rFonts w:ascii="Trebuchet MS" w:hAnsi="Trebuchet MS"/>
                              </w:rPr>
                              <w:t xml:space="preserve">Police and </w:t>
                            </w:r>
                            <w:r>
                              <w:rPr>
                                <w:rFonts w:ascii="Trebuchet MS" w:hAnsi="Trebuchet MS"/>
                              </w:rPr>
                              <w:t>Oranga Tamariki</w:t>
                            </w:r>
                            <w:r w:rsidRPr="00EC2CC6">
                              <w:rPr>
                                <w:rFonts w:ascii="Trebuchet MS" w:hAnsi="Trebuchet MS"/>
                              </w:rPr>
                              <w:t xml:space="preserve"> will arrange interviews of the children</w:t>
                            </w:r>
                            <w:r>
                              <w:rPr>
                                <w:rFonts w:ascii="Trebuchet MS" w:hAnsi="Trebuchet MS"/>
                              </w:rPr>
                              <w:t>.</w:t>
                            </w:r>
                            <w:r w:rsidRPr="00EC2CC6">
                              <w:rPr>
                                <w:rFonts w:ascii="Trebuchet MS" w:hAnsi="Trebuchet MS"/>
                              </w:rPr>
                              <w:t xml:space="preserve"> </w:t>
                            </w:r>
                          </w:p>
                          <w:p w14:paraId="0194B77E" w14:textId="77777777" w:rsidR="00E75478" w:rsidRPr="00EC2CC6" w:rsidRDefault="00E75478" w:rsidP="00E75478">
                            <w:pPr>
                              <w:numPr>
                                <w:ilvl w:val="0"/>
                                <w:numId w:val="2"/>
                              </w:numPr>
                              <w:spacing w:before="60" w:after="60" w:line="240" w:lineRule="auto"/>
                              <w:ind w:left="357" w:hanging="357"/>
                              <w:rPr>
                                <w:rFonts w:ascii="Trebuchet MS" w:hAnsi="Trebuchet MS"/>
                              </w:rPr>
                            </w:pPr>
                            <w:r w:rsidRPr="00EC2CC6">
                              <w:rPr>
                                <w:rFonts w:ascii="Trebuchet MS" w:hAnsi="Trebuchet MS"/>
                              </w:rPr>
                              <w:t>DO NOT conduct an investigation of your own before making a report of concern</w:t>
                            </w:r>
                            <w:r>
                              <w:rPr>
                                <w:rFonts w:ascii="Trebuchet MS" w:hAnsi="Trebuchet M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1B255" id="Flowchart: Alternate Process 9" o:spid="_x0000_s1029" type="#_x0000_t176" style="position:absolute;left:0;text-align:left;margin-left:19pt;margin-top:16.45pt;width:539.1pt;height:13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" fillcolor="#f2f2f2" strokecolor="windowText" strokeweight="1pt">
                <v:textbox>
                  <w:txbxContent>
                    <w:p w14:paraId="42659ED0" w14:textId="77777777" w:rsidR="00E75478" w:rsidRPr="00EC2CC6" w:rsidRDefault="00E75478" w:rsidP="00E75478">
                      <w:pPr>
                        <w:pStyle w:val="Default"/>
                        <w:jc w:val="center"/>
                        <w:rPr>
                          <w:rFonts w:ascii="Trebuchet MS" w:hAnsi="Trebuchet MS"/>
                          <w:b/>
                          <w:bCs/>
                          <w:sz w:val="28"/>
                          <w:szCs w:val="28"/>
                        </w:rPr>
                      </w:pPr>
                      <w:r w:rsidRPr="00EC2CC6">
                        <w:rPr>
                          <w:rFonts w:ascii="Trebuchet MS" w:hAnsi="Trebuchet MS"/>
                          <w:b/>
                          <w:bCs/>
                          <w:sz w:val="28"/>
                          <w:szCs w:val="28"/>
                        </w:rPr>
                        <w:t>POLICE</w:t>
                      </w:r>
                    </w:p>
                    <w:p w14:paraId="4F8A57C5" w14:textId="77777777" w:rsidR="00E75478" w:rsidRPr="00DC159D" w:rsidRDefault="00E75478" w:rsidP="00E75478">
                      <w:pPr>
                        <w:numPr>
                          <w:ilvl w:val="0"/>
                          <w:numId w:val="2"/>
                        </w:numPr>
                        <w:spacing w:before="60" w:after="60" w:line="240" w:lineRule="auto"/>
                        <w:ind w:left="357" w:hanging="357"/>
                        <w:rPr>
                          <w:rFonts w:ascii="Trebuchet MS" w:hAnsi="Trebuchet MS"/>
                        </w:rPr>
                      </w:pPr>
                      <w:r w:rsidRPr="00EC2CC6">
                        <w:rPr>
                          <w:rFonts w:ascii="Trebuchet MS" w:hAnsi="Trebuchet MS"/>
                        </w:rPr>
                        <w:t>The Police have a dedicated team of investigators who focus on Child Protection in all 12 Districts</w:t>
                      </w:r>
                      <w:r>
                        <w:rPr>
                          <w:rFonts w:ascii="Trebuchet MS" w:hAnsi="Trebuchet MS"/>
                        </w:rPr>
                        <w:t>.</w:t>
                      </w:r>
                      <w:r w:rsidRPr="00EC2CC6">
                        <w:rPr>
                          <w:rFonts w:ascii="Trebuchet MS" w:hAnsi="Trebuchet MS"/>
                        </w:rPr>
                        <w:t xml:space="preserve"> </w:t>
                      </w:r>
                    </w:p>
                    <w:p w14:paraId="095601FA" w14:textId="77777777" w:rsidR="00E75478" w:rsidRPr="00EC2CC6" w:rsidRDefault="00E75478" w:rsidP="00E75478">
                      <w:pPr>
                        <w:numPr>
                          <w:ilvl w:val="0"/>
                          <w:numId w:val="2"/>
                        </w:numPr>
                        <w:spacing w:before="60" w:after="60" w:line="240" w:lineRule="auto"/>
                        <w:ind w:left="357" w:hanging="357"/>
                        <w:rPr>
                          <w:rFonts w:ascii="Trebuchet MS" w:hAnsi="Trebuchet MS"/>
                        </w:rPr>
                      </w:pPr>
                      <w:r w:rsidRPr="00DC159D">
                        <w:rPr>
                          <w:rFonts w:ascii="Trebuchet MS" w:hAnsi="Trebuchet MS"/>
                        </w:rPr>
                        <w:t xml:space="preserve">Deciding when and who will inform the parent(s) and/or caregiver will be determined by </w:t>
                      </w:r>
                      <w:r>
                        <w:rPr>
                          <w:rFonts w:ascii="Trebuchet MS" w:hAnsi="Trebuchet MS"/>
                        </w:rPr>
                        <w:t>Oranga Tamariki</w:t>
                      </w:r>
                      <w:r w:rsidRPr="00DC159D">
                        <w:rPr>
                          <w:rFonts w:ascii="Trebuchet MS" w:hAnsi="Trebuchet MS"/>
                        </w:rPr>
                        <w:t xml:space="preserve"> and Police in consultation with the PU Child Protection Advisor.  Report early so there is time to consider what’s best for the child.</w:t>
                      </w:r>
                    </w:p>
                    <w:p w14:paraId="43968C64" w14:textId="77777777" w:rsidR="00E75478" w:rsidRPr="00EC2CC6" w:rsidRDefault="00E75478" w:rsidP="00E75478">
                      <w:pPr>
                        <w:numPr>
                          <w:ilvl w:val="0"/>
                          <w:numId w:val="2"/>
                        </w:numPr>
                        <w:spacing w:before="60" w:after="60" w:line="240" w:lineRule="auto"/>
                        <w:ind w:left="357" w:hanging="357"/>
                        <w:rPr>
                          <w:rFonts w:ascii="Trebuchet MS" w:hAnsi="Trebuchet MS"/>
                        </w:rPr>
                      </w:pPr>
                      <w:r w:rsidRPr="00EC2CC6">
                        <w:rPr>
                          <w:rFonts w:ascii="Trebuchet MS" w:hAnsi="Trebuchet MS"/>
                        </w:rPr>
                        <w:t xml:space="preserve">Police and </w:t>
                      </w:r>
                      <w:r>
                        <w:rPr>
                          <w:rFonts w:ascii="Trebuchet MS" w:hAnsi="Trebuchet MS"/>
                        </w:rPr>
                        <w:t>Oranga Tamariki</w:t>
                      </w:r>
                      <w:r w:rsidRPr="00EC2CC6">
                        <w:rPr>
                          <w:rFonts w:ascii="Trebuchet MS" w:hAnsi="Trebuchet MS"/>
                        </w:rPr>
                        <w:t xml:space="preserve"> will arrange interviews of the children</w:t>
                      </w:r>
                      <w:r>
                        <w:rPr>
                          <w:rFonts w:ascii="Trebuchet MS" w:hAnsi="Trebuchet MS"/>
                        </w:rPr>
                        <w:t>.</w:t>
                      </w:r>
                      <w:r w:rsidRPr="00EC2CC6">
                        <w:rPr>
                          <w:rFonts w:ascii="Trebuchet MS" w:hAnsi="Trebuchet MS"/>
                        </w:rPr>
                        <w:t xml:space="preserve"> </w:t>
                      </w:r>
                    </w:p>
                    <w:p w14:paraId="0194B77E" w14:textId="77777777" w:rsidR="00E75478" w:rsidRPr="00EC2CC6" w:rsidRDefault="00E75478" w:rsidP="00E75478">
                      <w:pPr>
                        <w:numPr>
                          <w:ilvl w:val="0"/>
                          <w:numId w:val="2"/>
                        </w:numPr>
                        <w:spacing w:before="60" w:after="60" w:line="240" w:lineRule="auto"/>
                        <w:ind w:left="357" w:hanging="357"/>
                        <w:rPr>
                          <w:rFonts w:ascii="Trebuchet MS" w:hAnsi="Trebuchet MS"/>
                        </w:rPr>
                      </w:pPr>
                      <w:r w:rsidRPr="00EC2CC6">
                        <w:rPr>
                          <w:rFonts w:ascii="Trebuchet MS" w:hAnsi="Trebuchet MS"/>
                        </w:rPr>
                        <w:t>DO NOT conduct an investigation of your own before making a report of concern</w:t>
                      </w:r>
                      <w:r>
                        <w:rPr>
                          <w:rFonts w:ascii="Trebuchet MS" w:hAnsi="Trebuchet MS"/>
                        </w:rPr>
                        <w:t>.</w:t>
                      </w:r>
                    </w:p>
                  </w:txbxContent>
                </v:textbox>
                <w10:wrap anchorx="margin"/>
              </v:shape>
            </w:pict>
          </mc:Fallback>
        </mc:AlternateContent>
      </w:r>
    </w:p>
    <w:p w14:paraId="48BBC74C" w14:textId="5FF7BA57" w:rsidR="00E75478" w:rsidRDefault="00E75478" w:rsidP="00E75478">
      <w:pPr>
        <w:ind w:left="810" w:hanging="90"/>
      </w:pPr>
    </w:p>
    <w:p w14:paraId="66D99AF4" w14:textId="77777777" w:rsidR="00E75478" w:rsidRDefault="00E75478" w:rsidP="00E75478">
      <w:pPr>
        <w:ind w:left="810" w:hanging="90"/>
      </w:pPr>
    </w:p>
    <w:p w14:paraId="451A7581" w14:textId="77777777" w:rsidR="00E75478" w:rsidRDefault="00E75478" w:rsidP="00E75478">
      <w:pPr>
        <w:spacing w:after="0" w:line="240" w:lineRule="auto"/>
        <w:ind w:left="810" w:hanging="90"/>
        <w:rPr>
          <w:rFonts w:ascii="Trebuchet MS" w:hAnsi="Trebuchet MS"/>
          <w:sz w:val="20"/>
        </w:rPr>
      </w:pPr>
    </w:p>
    <w:p w14:paraId="231AC12A" w14:textId="77777777" w:rsidR="00E75478" w:rsidRDefault="00E75478" w:rsidP="00E75478">
      <w:pPr>
        <w:spacing w:after="0" w:line="240" w:lineRule="auto"/>
        <w:ind w:left="810" w:hanging="90"/>
        <w:rPr>
          <w:rFonts w:ascii="Trebuchet MS" w:hAnsi="Trebuchet MS"/>
          <w:sz w:val="20"/>
        </w:rPr>
      </w:pPr>
    </w:p>
    <w:p w14:paraId="54711FEE" w14:textId="77777777" w:rsidR="00E75478" w:rsidRPr="002B1CDF" w:rsidRDefault="00E75478" w:rsidP="00E75478">
      <w:pPr>
        <w:spacing w:after="0" w:line="240" w:lineRule="auto"/>
        <w:ind w:left="810" w:hanging="90"/>
        <w:rPr>
          <w:rFonts w:ascii="Trebuchet MS" w:hAnsi="Trebuchet MS"/>
          <w:sz w:val="20"/>
        </w:rPr>
      </w:pPr>
    </w:p>
    <w:bookmarkEnd w:id="1"/>
    <w:p w14:paraId="0F34F340" w14:textId="2BD51083" w:rsidR="004B4F94" w:rsidRDefault="004B4F94" w:rsidP="00E75478">
      <w:pPr>
        <w:tabs>
          <w:tab w:val="left" w:pos="3315"/>
        </w:tabs>
        <w:ind w:left="810" w:hanging="90"/>
      </w:pPr>
    </w:p>
    <w:p w14:paraId="7D648AE7" w14:textId="77777777" w:rsidR="007C582B" w:rsidRDefault="007C582B" w:rsidP="00E75478">
      <w:pPr>
        <w:ind w:left="810" w:hanging="90"/>
      </w:pPr>
    </w:p>
    <w:p w14:paraId="1531CA04" w14:textId="77777777" w:rsidR="007C582B" w:rsidRDefault="007C582B" w:rsidP="00E75478">
      <w:pPr>
        <w:ind w:left="810" w:hanging="90"/>
      </w:pPr>
    </w:p>
    <w:p w14:paraId="2B5BEFE9" w14:textId="010F7D30" w:rsidR="00E75478" w:rsidRDefault="00E75478" w:rsidP="00E75478">
      <w:pPr>
        <w:ind w:left="720"/>
      </w:pPr>
    </w:p>
    <w:sectPr w:rsidR="00E75478" w:rsidSect="00E75478">
      <w:headerReference w:type="even" r:id="rId10"/>
      <w:headerReference w:type="default" r:id="rId11"/>
      <w:footerReference w:type="default" r:id="rId12"/>
      <w:headerReference w:type="first" r:id="rId13"/>
      <w:pgSz w:w="11906" w:h="16838"/>
      <w:pgMar w:top="0" w:right="1106" w:bottom="0"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DBE7F0" w14:textId="77777777" w:rsidR="00332587" w:rsidRDefault="00332587" w:rsidP="002A63D9">
      <w:pPr>
        <w:spacing w:after="0" w:line="240" w:lineRule="auto"/>
      </w:pPr>
      <w:r>
        <w:separator/>
      </w:r>
    </w:p>
  </w:endnote>
  <w:endnote w:type="continuationSeparator" w:id="0">
    <w:p w14:paraId="2064634A" w14:textId="77777777" w:rsidR="00332587" w:rsidRDefault="00332587" w:rsidP="002A6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51DEE" w14:textId="77777777" w:rsidR="002A63D9" w:rsidRDefault="00724AB0" w:rsidP="00B8407B">
    <w:pPr>
      <w:pStyle w:val="Footer"/>
      <w:ind w:left="270"/>
      <w:jc w:val="center"/>
    </w:pPr>
    <w:r>
      <w:rPr>
        <w:noProof/>
        <w:lang w:eastAsia="en-NZ"/>
      </w:rPr>
      <w:drawing>
        <wp:anchor distT="0" distB="0" distL="114300" distR="114300" simplePos="0" relativeHeight="251660288" behindDoc="0" locked="0" layoutInCell="1" allowOverlap="1" wp14:anchorId="58681508" wp14:editId="6DD71A89">
          <wp:simplePos x="0" y="0"/>
          <wp:positionH relativeFrom="margin">
            <wp:posOffset>190500</wp:posOffset>
          </wp:positionH>
          <wp:positionV relativeFrom="paragraph">
            <wp:posOffset>-88265</wp:posOffset>
          </wp:positionV>
          <wp:extent cx="7217410" cy="603168"/>
          <wp:effectExtent l="0" t="0" r="2540" b="698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tterhead 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17410" cy="60316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1DC7BE" w14:textId="77777777" w:rsidR="00332587" w:rsidRDefault="00332587" w:rsidP="002A63D9">
      <w:pPr>
        <w:spacing w:after="0" w:line="240" w:lineRule="auto"/>
      </w:pPr>
      <w:r>
        <w:separator/>
      </w:r>
    </w:p>
  </w:footnote>
  <w:footnote w:type="continuationSeparator" w:id="0">
    <w:p w14:paraId="5260C52B" w14:textId="77777777" w:rsidR="00332587" w:rsidRDefault="00332587" w:rsidP="002A63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5AD5C" w14:textId="77777777" w:rsidR="001868E8" w:rsidRDefault="00263DE0">
    <w:pPr>
      <w:pStyle w:val="Header"/>
    </w:pPr>
    <w:r>
      <w:rPr>
        <w:noProof/>
        <w:lang w:eastAsia="en-NZ"/>
      </w:rPr>
      <w:pict w14:anchorId="210B37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5484803" o:spid="_x0000_s2059" type="#_x0000_t75" style="position:absolute;margin-left:0;margin-top:0;width:595.15pt;height:724.55pt;z-index:-251649024;mso-position-horizontal:center;mso-position-horizontal-relative:margin;mso-position-vertical:center;mso-position-vertical-relative:margin" o:allowincell="f">
          <v:imagedata r:id="rId1" o:title="Mako Shark 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5E3EE" w14:textId="577D99AD" w:rsidR="002A63D9" w:rsidRDefault="00E75478" w:rsidP="00E75478">
    <w:pPr>
      <w:pStyle w:val="Header"/>
      <w:tabs>
        <w:tab w:val="left" w:pos="270"/>
        <w:tab w:val="left" w:pos="540"/>
      </w:tabs>
      <w:ind w:left="720"/>
      <w:jc w:val="center"/>
    </w:pPr>
    <w:r w:rsidRPr="00E75478">
      <w:rPr>
        <w:noProof/>
      </w:rPr>
      <w:drawing>
        <wp:inline distT="0" distB="0" distL="0" distR="0" wp14:anchorId="5A96D232" wp14:editId="3FB8A236">
          <wp:extent cx="2057328" cy="792263"/>
          <wp:effectExtent l="0" t="0" r="635" b="8255"/>
          <wp:docPr id="44" name="Picture 44" descr="O:\Logos\TRU\TRU2colP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ogos\TRU\TRU2colPos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3772" cy="84865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36152" w14:textId="77777777" w:rsidR="001868E8" w:rsidRDefault="00263DE0">
    <w:pPr>
      <w:pStyle w:val="Header"/>
    </w:pPr>
    <w:r>
      <w:rPr>
        <w:noProof/>
        <w:lang w:eastAsia="en-NZ"/>
      </w:rPr>
      <w:pict w14:anchorId="734213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5484802" o:spid="_x0000_s2058" type="#_x0000_t75" style="position:absolute;margin-left:0;margin-top:0;width:595.15pt;height:724.55pt;z-index:-251650048;mso-position-horizontal:center;mso-position-horizontal-relative:margin;mso-position-vertical:center;mso-position-vertical-relative:margin" o:allowincell="f">
          <v:imagedata r:id="rId1" o:title="Mako Shark 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270463"/>
    <w:multiLevelType w:val="hybridMultilevel"/>
    <w:tmpl w:val="61B0026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46B2622B"/>
    <w:multiLevelType w:val="hybridMultilevel"/>
    <w:tmpl w:val="B2E0EE4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478"/>
    <w:rsid w:val="00000FA8"/>
    <w:rsid w:val="00007A4C"/>
    <w:rsid w:val="00013363"/>
    <w:rsid w:val="00020481"/>
    <w:rsid w:val="00022D95"/>
    <w:rsid w:val="00023A04"/>
    <w:rsid w:val="00027D73"/>
    <w:rsid w:val="000307E1"/>
    <w:rsid w:val="00030E21"/>
    <w:rsid w:val="0003196B"/>
    <w:rsid w:val="000331B9"/>
    <w:rsid w:val="00035428"/>
    <w:rsid w:val="00036780"/>
    <w:rsid w:val="000404C5"/>
    <w:rsid w:val="000431D4"/>
    <w:rsid w:val="00045C23"/>
    <w:rsid w:val="00052FE6"/>
    <w:rsid w:val="000534C9"/>
    <w:rsid w:val="00053649"/>
    <w:rsid w:val="00054ED6"/>
    <w:rsid w:val="0005531C"/>
    <w:rsid w:val="00055EC0"/>
    <w:rsid w:val="00061237"/>
    <w:rsid w:val="00061A4F"/>
    <w:rsid w:val="00062E89"/>
    <w:rsid w:val="00065C39"/>
    <w:rsid w:val="0006737B"/>
    <w:rsid w:val="0007304C"/>
    <w:rsid w:val="00074DAB"/>
    <w:rsid w:val="0007560B"/>
    <w:rsid w:val="000818E5"/>
    <w:rsid w:val="0008715C"/>
    <w:rsid w:val="000903D2"/>
    <w:rsid w:val="000917A5"/>
    <w:rsid w:val="00091C06"/>
    <w:rsid w:val="00095B54"/>
    <w:rsid w:val="000A163A"/>
    <w:rsid w:val="000A1D36"/>
    <w:rsid w:val="000A2C1B"/>
    <w:rsid w:val="000A54DD"/>
    <w:rsid w:val="000A5AC5"/>
    <w:rsid w:val="000B149F"/>
    <w:rsid w:val="000B23C5"/>
    <w:rsid w:val="000B5D29"/>
    <w:rsid w:val="000C1F62"/>
    <w:rsid w:val="000D0A77"/>
    <w:rsid w:val="000D3924"/>
    <w:rsid w:val="000D676F"/>
    <w:rsid w:val="000E0415"/>
    <w:rsid w:val="000E2FD6"/>
    <w:rsid w:val="000E433B"/>
    <w:rsid w:val="000E4C45"/>
    <w:rsid w:val="000F55C1"/>
    <w:rsid w:val="000F5D6A"/>
    <w:rsid w:val="000F7125"/>
    <w:rsid w:val="00102DD1"/>
    <w:rsid w:val="00103364"/>
    <w:rsid w:val="00104652"/>
    <w:rsid w:val="00105A94"/>
    <w:rsid w:val="0011553D"/>
    <w:rsid w:val="00115A13"/>
    <w:rsid w:val="00116336"/>
    <w:rsid w:val="00116CBE"/>
    <w:rsid w:val="00117098"/>
    <w:rsid w:val="001207F8"/>
    <w:rsid w:val="00121906"/>
    <w:rsid w:val="00121BEF"/>
    <w:rsid w:val="001254B6"/>
    <w:rsid w:val="00125CAC"/>
    <w:rsid w:val="00134484"/>
    <w:rsid w:val="00136116"/>
    <w:rsid w:val="0013743D"/>
    <w:rsid w:val="00137F91"/>
    <w:rsid w:val="0014297E"/>
    <w:rsid w:val="0014572D"/>
    <w:rsid w:val="001466A5"/>
    <w:rsid w:val="00152F4D"/>
    <w:rsid w:val="00154449"/>
    <w:rsid w:val="00155D9A"/>
    <w:rsid w:val="00156431"/>
    <w:rsid w:val="00163441"/>
    <w:rsid w:val="001638C9"/>
    <w:rsid w:val="001659F8"/>
    <w:rsid w:val="00171DF4"/>
    <w:rsid w:val="00180571"/>
    <w:rsid w:val="001829EF"/>
    <w:rsid w:val="00186537"/>
    <w:rsid w:val="001868E8"/>
    <w:rsid w:val="00191445"/>
    <w:rsid w:val="001948E1"/>
    <w:rsid w:val="00196EEF"/>
    <w:rsid w:val="001A181B"/>
    <w:rsid w:val="001A1B94"/>
    <w:rsid w:val="001A340B"/>
    <w:rsid w:val="001A7535"/>
    <w:rsid w:val="001B2027"/>
    <w:rsid w:val="001B2C4B"/>
    <w:rsid w:val="001B444E"/>
    <w:rsid w:val="001C074E"/>
    <w:rsid w:val="001C4EED"/>
    <w:rsid w:val="001D170B"/>
    <w:rsid w:val="001D3A25"/>
    <w:rsid w:val="001D3AA4"/>
    <w:rsid w:val="001D5FBC"/>
    <w:rsid w:val="001D73A8"/>
    <w:rsid w:val="001E1C49"/>
    <w:rsid w:val="001E4F55"/>
    <w:rsid w:val="001E7CBE"/>
    <w:rsid w:val="001F0118"/>
    <w:rsid w:val="001F1659"/>
    <w:rsid w:val="001F2DEE"/>
    <w:rsid w:val="00210128"/>
    <w:rsid w:val="00215FF1"/>
    <w:rsid w:val="0021669E"/>
    <w:rsid w:val="00232938"/>
    <w:rsid w:val="00233698"/>
    <w:rsid w:val="00233F9E"/>
    <w:rsid w:val="00234DA8"/>
    <w:rsid w:val="00235928"/>
    <w:rsid w:val="00240072"/>
    <w:rsid w:val="0024184E"/>
    <w:rsid w:val="00243CD0"/>
    <w:rsid w:val="00250369"/>
    <w:rsid w:val="00255C1F"/>
    <w:rsid w:val="00260ECC"/>
    <w:rsid w:val="00261A47"/>
    <w:rsid w:val="0026347F"/>
    <w:rsid w:val="00263DE0"/>
    <w:rsid w:val="0026493C"/>
    <w:rsid w:val="002727A7"/>
    <w:rsid w:val="0027443D"/>
    <w:rsid w:val="00275922"/>
    <w:rsid w:val="002811B0"/>
    <w:rsid w:val="00281EDD"/>
    <w:rsid w:val="00282014"/>
    <w:rsid w:val="00283049"/>
    <w:rsid w:val="002832E2"/>
    <w:rsid w:val="00284090"/>
    <w:rsid w:val="00291062"/>
    <w:rsid w:val="00295C47"/>
    <w:rsid w:val="002A04D4"/>
    <w:rsid w:val="002A0F55"/>
    <w:rsid w:val="002A2115"/>
    <w:rsid w:val="002A41AC"/>
    <w:rsid w:val="002A5916"/>
    <w:rsid w:val="002A63D9"/>
    <w:rsid w:val="002B4992"/>
    <w:rsid w:val="002B73A8"/>
    <w:rsid w:val="002C01ED"/>
    <w:rsid w:val="002C7182"/>
    <w:rsid w:val="002E015B"/>
    <w:rsid w:val="002E0FD7"/>
    <w:rsid w:val="002E17F3"/>
    <w:rsid w:val="002E2679"/>
    <w:rsid w:val="002E299A"/>
    <w:rsid w:val="002E3B03"/>
    <w:rsid w:val="002E3FA8"/>
    <w:rsid w:val="002E55AA"/>
    <w:rsid w:val="002F0D34"/>
    <w:rsid w:val="002F34B9"/>
    <w:rsid w:val="002F5BD9"/>
    <w:rsid w:val="00300222"/>
    <w:rsid w:val="00300441"/>
    <w:rsid w:val="003030ED"/>
    <w:rsid w:val="003035DD"/>
    <w:rsid w:val="00304519"/>
    <w:rsid w:val="0030597E"/>
    <w:rsid w:val="00314177"/>
    <w:rsid w:val="00314441"/>
    <w:rsid w:val="00315703"/>
    <w:rsid w:val="003165F1"/>
    <w:rsid w:val="00316B35"/>
    <w:rsid w:val="00323022"/>
    <w:rsid w:val="00323084"/>
    <w:rsid w:val="003240DF"/>
    <w:rsid w:val="003257A5"/>
    <w:rsid w:val="0033092D"/>
    <w:rsid w:val="00332587"/>
    <w:rsid w:val="003374B8"/>
    <w:rsid w:val="00340603"/>
    <w:rsid w:val="003426E7"/>
    <w:rsid w:val="0034308A"/>
    <w:rsid w:val="00343EEB"/>
    <w:rsid w:val="003465D9"/>
    <w:rsid w:val="0035019E"/>
    <w:rsid w:val="003501A7"/>
    <w:rsid w:val="003504DB"/>
    <w:rsid w:val="00352A12"/>
    <w:rsid w:val="00352DF7"/>
    <w:rsid w:val="0035342E"/>
    <w:rsid w:val="00354C11"/>
    <w:rsid w:val="00360960"/>
    <w:rsid w:val="00363057"/>
    <w:rsid w:val="00363328"/>
    <w:rsid w:val="00364DFB"/>
    <w:rsid w:val="00367678"/>
    <w:rsid w:val="00371AD8"/>
    <w:rsid w:val="00376381"/>
    <w:rsid w:val="00380077"/>
    <w:rsid w:val="0038060B"/>
    <w:rsid w:val="00380FAB"/>
    <w:rsid w:val="00381EB4"/>
    <w:rsid w:val="00385711"/>
    <w:rsid w:val="003862ED"/>
    <w:rsid w:val="00387297"/>
    <w:rsid w:val="00390336"/>
    <w:rsid w:val="00391A53"/>
    <w:rsid w:val="00393B71"/>
    <w:rsid w:val="003968A9"/>
    <w:rsid w:val="003B18BC"/>
    <w:rsid w:val="003B3064"/>
    <w:rsid w:val="003B46C2"/>
    <w:rsid w:val="003B6E0A"/>
    <w:rsid w:val="003B7F74"/>
    <w:rsid w:val="003C2180"/>
    <w:rsid w:val="003C3118"/>
    <w:rsid w:val="003D02CB"/>
    <w:rsid w:val="003D2168"/>
    <w:rsid w:val="003D78DD"/>
    <w:rsid w:val="003E06D8"/>
    <w:rsid w:val="003E520E"/>
    <w:rsid w:val="003E65A1"/>
    <w:rsid w:val="003E6EF6"/>
    <w:rsid w:val="003F28CD"/>
    <w:rsid w:val="003F2B95"/>
    <w:rsid w:val="003F611F"/>
    <w:rsid w:val="003F67D8"/>
    <w:rsid w:val="003F753B"/>
    <w:rsid w:val="004008FD"/>
    <w:rsid w:val="00401DA3"/>
    <w:rsid w:val="00404EED"/>
    <w:rsid w:val="00405ADF"/>
    <w:rsid w:val="00411970"/>
    <w:rsid w:val="0041269B"/>
    <w:rsid w:val="004157B6"/>
    <w:rsid w:val="0042009D"/>
    <w:rsid w:val="004264DB"/>
    <w:rsid w:val="00432595"/>
    <w:rsid w:val="00435223"/>
    <w:rsid w:val="00436E95"/>
    <w:rsid w:val="0043766D"/>
    <w:rsid w:val="00440EA2"/>
    <w:rsid w:val="004457FB"/>
    <w:rsid w:val="00447543"/>
    <w:rsid w:val="00451592"/>
    <w:rsid w:val="004523F8"/>
    <w:rsid w:val="00460705"/>
    <w:rsid w:val="00460C53"/>
    <w:rsid w:val="0046132E"/>
    <w:rsid w:val="004631F0"/>
    <w:rsid w:val="0046337A"/>
    <w:rsid w:val="004651D2"/>
    <w:rsid w:val="004668B4"/>
    <w:rsid w:val="00470143"/>
    <w:rsid w:val="00474DFC"/>
    <w:rsid w:val="00477489"/>
    <w:rsid w:val="0048249F"/>
    <w:rsid w:val="00482934"/>
    <w:rsid w:val="004846F2"/>
    <w:rsid w:val="0048528D"/>
    <w:rsid w:val="00487E8A"/>
    <w:rsid w:val="004900C3"/>
    <w:rsid w:val="004903A2"/>
    <w:rsid w:val="0049214A"/>
    <w:rsid w:val="00492CA8"/>
    <w:rsid w:val="0049741A"/>
    <w:rsid w:val="004A24B6"/>
    <w:rsid w:val="004A3C74"/>
    <w:rsid w:val="004A45EA"/>
    <w:rsid w:val="004A4CE4"/>
    <w:rsid w:val="004A6D66"/>
    <w:rsid w:val="004A7B8D"/>
    <w:rsid w:val="004B26AC"/>
    <w:rsid w:val="004B3F65"/>
    <w:rsid w:val="004B4F94"/>
    <w:rsid w:val="004B5118"/>
    <w:rsid w:val="004B765F"/>
    <w:rsid w:val="004C13F5"/>
    <w:rsid w:val="004C20E0"/>
    <w:rsid w:val="004C3975"/>
    <w:rsid w:val="004C57DC"/>
    <w:rsid w:val="004D0B68"/>
    <w:rsid w:val="004D2393"/>
    <w:rsid w:val="004D3F8C"/>
    <w:rsid w:val="004D4D43"/>
    <w:rsid w:val="004D7735"/>
    <w:rsid w:val="004E3538"/>
    <w:rsid w:val="004E4DE6"/>
    <w:rsid w:val="004E7378"/>
    <w:rsid w:val="004E7A23"/>
    <w:rsid w:val="004F4B6A"/>
    <w:rsid w:val="004F5C67"/>
    <w:rsid w:val="004F5D9D"/>
    <w:rsid w:val="00502FB6"/>
    <w:rsid w:val="00504BFD"/>
    <w:rsid w:val="00507353"/>
    <w:rsid w:val="00507DA5"/>
    <w:rsid w:val="005109AE"/>
    <w:rsid w:val="00510A46"/>
    <w:rsid w:val="00517CCE"/>
    <w:rsid w:val="0052278D"/>
    <w:rsid w:val="00524BF1"/>
    <w:rsid w:val="00530ED0"/>
    <w:rsid w:val="00531B48"/>
    <w:rsid w:val="0053275E"/>
    <w:rsid w:val="00534F13"/>
    <w:rsid w:val="00535149"/>
    <w:rsid w:val="00536317"/>
    <w:rsid w:val="00536567"/>
    <w:rsid w:val="0054058F"/>
    <w:rsid w:val="00545A11"/>
    <w:rsid w:val="00547D1F"/>
    <w:rsid w:val="0055122C"/>
    <w:rsid w:val="00552BC9"/>
    <w:rsid w:val="00554830"/>
    <w:rsid w:val="00554CA4"/>
    <w:rsid w:val="00555DC9"/>
    <w:rsid w:val="005561CE"/>
    <w:rsid w:val="0055725C"/>
    <w:rsid w:val="00560B2B"/>
    <w:rsid w:val="00563973"/>
    <w:rsid w:val="005667A6"/>
    <w:rsid w:val="00567FBE"/>
    <w:rsid w:val="00573002"/>
    <w:rsid w:val="00574656"/>
    <w:rsid w:val="00575B39"/>
    <w:rsid w:val="00581545"/>
    <w:rsid w:val="005836DC"/>
    <w:rsid w:val="00590ED2"/>
    <w:rsid w:val="005922E6"/>
    <w:rsid w:val="0059242B"/>
    <w:rsid w:val="00592C59"/>
    <w:rsid w:val="00592F13"/>
    <w:rsid w:val="00593304"/>
    <w:rsid w:val="00595395"/>
    <w:rsid w:val="005A020D"/>
    <w:rsid w:val="005A7417"/>
    <w:rsid w:val="005B0510"/>
    <w:rsid w:val="005B0628"/>
    <w:rsid w:val="005B3608"/>
    <w:rsid w:val="005B5CA9"/>
    <w:rsid w:val="005C1B0C"/>
    <w:rsid w:val="005C3218"/>
    <w:rsid w:val="005C5779"/>
    <w:rsid w:val="005D1A2A"/>
    <w:rsid w:val="005D489A"/>
    <w:rsid w:val="005D73BE"/>
    <w:rsid w:val="005D7428"/>
    <w:rsid w:val="005E3D57"/>
    <w:rsid w:val="005E764C"/>
    <w:rsid w:val="005F0A3D"/>
    <w:rsid w:val="005F1597"/>
    <w:rsid w:val="005F2F4A"/>
    <w:rsid w:val="005F4080"/>
    <w:rsid w:val="00600D21"/>
    <w:rsid w:val="00600F99"/>
    <w:rsid w:val="00602D79"/>
    <w:rsid w:val="00605636"/>
    <w:rsid w:val="0061105B"/>
    <w:rsid w:val="00615469"/>
    <w:rsid w:val="00617DDF"/>
    <w:rsid w:val="00623D43"/>
    <w:rsid w:val="00627CB0"/>
    <w:rsid w:val="00642238"/>
    <w:rsid w:val="00645FE1"/>
    <w:rsid w:val="006475E9"/>
    <w:rsid w:val="00652D05"/>
    <w:rsid w:val="00660975"/>
    <w:rsid w:val="00661303"/>
    <w:rsid w:val="006618A9"/>
    <w:rsid w:val="00670BDC"/>
    <w:rsid w:val="006719EA"/>
    <w:rsid w:val="00672ED1"/>
    <w:rsid w:val="006732A0"/>
    <w:rsid w:val="00673EBC"/>
    <w:rsid w:val="00674C3A"/>
    <w:rsid w:val="006858DC"/>
    <w:rsid w:val="00687818"/>
    <w:rsid w:val="00692F3E"/>
    <w:rsid w:val="00693B0A"/>
    <w:rsid w:val="00696A28"/>
    <w:rsid w:val="006976C2"/>
    <w:rsid w:val="006A1BFB"/>
    <w:rsid w:val="006A5E77"/>
    <w:rsid w:val="006B5FDF"/>
    <w:rsid w:val="006C10E4"/>
    <w:rsid w:val="006C1BE3"/>
    <w:rsid w:val="006C286D"/>
    <w:rsid w:val="006C34B8"/>
    <w:rsid w:val="006C44BE"/>
    <w:rsid w:val="006C4E09"/>
    <w:rsid w:val="006C6B47"/>
    <w:rsid w:val="006C6B7E"/>
    <w:rsid w:val="006C7C7A"/>
    <w:rsid w:val="006C7FAC"/>
    <w:rsid w:val="006D0205"/>
    <w:rsid w:val="006D511A"/>
    <w:rsid w:val="006D6A5D"/>
    <w:rsid w:val="006E04D1"/>
    <w:rsid w:val="006E2573"/>
    <w:rsid w:val="006E298C"/>
    <w:rsid w:val="006E3239"/>
    <w:rsid w:val="006E43C5"/>
    <w:rsid w:val="006F23DA"/>
    <w:rsid w:val="006F643F"/>
    <w:rsid w:val="006F6F97"/>
    <w:rsid w:val="00703F59"/>
    <w:rsid w:val="00707A6D"/>
    <w:rsid w:val="00712ABA"/>
    <w:rsid w:val="00712AF5"/>
    <w:rsid w:val="00713A86"/>
    <w:rsid w:val="00714308"/>
    <w:rsid w:val="00715365"/>
    <w:rsid w:val="00716095"/>
    <w:rsid w:val="00724AB0"/>
    <w:rsid w:val="00741B31"/>
    <w:rsid w:val="007456F6"/>
    <w:rsid w:val="00747B0C"/>
    <w:rsid w:val="007501DE"/>
    <w:rsid w:val="0075202D"/>
    <w:rsid w:val="00753924"/>
    <w:rsid w:val="007543F9"/>
    <w:rsid w:val="007600AB"/>
    <w:rsid w:val="00771D33"/>
    <w:rsid w:val="00772C19"/>
    <w:rsid w:val="0077321C"/>
    <w:rsid w:val="007752AA"/>
    <w:rsid w:val="0077597F"/>
    <w:rsid w:val="0077658F"/>
    <w:rsid w:val="00777171"/>
    <w:rsid w:val="007803F8"/>
    <w:rsid w:val="00791A05"/>
    <w:rsid w:val="00792534"/>
    <w:rsid w:val="00792CE8"/>
    <w:rsid w:val="00794BB2"/>
    <w:rsid w:val="00794DE6"/>
    <w:rsid w:val="007A006A"/>
    <w:rsid w:val="007A0581"/>
    <w:rsid w:val="007A300E"/>
    <w:rsid w:val="007A30FE"/>
    <w:rsid w:val="007B06B6"/>
    <w:rsid w:val="007B1E6A"/>
    <w:rsid w:val="007B490B"/>
    <w:rsid w:val="007B7A94"/>
    <w:rsid w:val="007C1464"/>
    <w:rsid w:val="007C1F9B"/>
    <w:rsid w:val="007C3441"/>
    <w:rsid w:val="007C3ED5"/>
    <w:rsid w:val="007C582B"/>
    <w:rsid w:val="007C5FD2"/>
    <w:rsid w:val="007E465D"/>
    <w:rsid w:val="007E79E1"/>
    <w:rsid w:val="007F0544"/>
    <w:rsid w:val="007F0ECC"/>
    <w:rsid w:val="007F35C7"/>
    <w:rsid w:val="007F641A"/>
    <w:rsid w:val="007F6853"/>
    <w:rsid w:val="007F753A"/>
    <w:rsid w:val="00801DAE"/>
    <w:rsid w:val="00801E72"/>
    <w:rsid w:val="0080466F"/>
    <w:rsid w:val="00811F28"/>
    <w:rsid w:val="00816C2E"/>
    <w:rsid w:val="00821104"/>
    <w:rsid w:val="008217B0"/>
    <w:rsid w:val="0082555B"/>
    <w:rsid w:val="00826155"/>
    <w:rsid w:val="00831831"/>
    <w:rsid w:val="00835579"/>
    <w:rsid w:val="00840F14"/>
    <w:rsid w:val="008422B3"/>
    <w:rsid w:val="008440AA"/>
    <w:rsid w:val="00845CFA"/>
    <w:rsid w:val="00847639"/>
    <w:rsid w:val="00847AA6"/>
    <w:rsid w:val="00847CE9"/>
    <w:rsid w:val="00851903"/>
    <w:rsid w:val="00852FA1"/>
    <w:rsid w:val="00860963"/>
    <w:rsid w:val="0086316E"/>
    <w:rsid w:val="00863F95"/>
    <w:rsid w:val="0087561B"/>
    <w:rsid w:val="0087591D"/>
    <w:rsid w:val="008767BE"/>
    <w:rsid w:val="00876823"/>
    <w:rsid w:val="008835E9"/>
    <w:rsid w:val="008865E9"/>
    <w:rsid w:val="00890685"/>
    <w:rsid w:val="00890BCB"/>
    <w:rsid w:val="00890E2B"/>
    <w:rsid w:val="00890EF3"/>
    <w:rsid w:val="00891223"/>
    <w:rsid w:val="008926D8"/>
    <w:rsid w:val="00893203"/>
    <w:rsid w:val="00894924"/>
    <w:rsid w:val="00894CDB"/>
    <w:rsid w:val="00896CEA"/>
    <w:rsid w:val="00896D23"/>
    <w:rsid w:val="00897185"/>
    <w:rsid w:val="008A16ED"/>
    <w:rsid w:val="008A17FE"/>
    <w:rsid w:val="008A19BA"/>
    <w:rsid w:val="008A31FE"/>
    <w:rsid w:val="008A39DA"/>
    <w:rsid w:val="008B7AA2"/>
    <w:rsid w:val="008C2285"/>
    <w:rsid w:val="008C5A12"/>
    <w:rsid w:val="008D2F11"/>
    <w:rsid w:val="008D39C2"/>
    <w:rsid w:val="008D4FD9"/>
    <w:rsid w:val="008D5F82"/>
    <w:rsid w:val="008D78EF"/>
    <w:rsid w:val="008E008E"/>
    <w:rsid w:val="008E00BB"/>
    <w:rsid w:val="008E03FF"/>
    <w:rsid w:val="008E0E86"/>
    <w:rsid w:val="008F2404"/>
    <w:rsid w:val="008F4E24"/>
    <w:rsid w:val="009020BA"/>
    <w:rsid w:val="0090229F"/>
    <w:rsid w:val="00905C22"/>
    <w:rsid w:val="00906347"/>
    <w:rsid w:val="00906E5D"/>
    <w:rsid w:val="00911A8A"/>
    <w:rsid w:val="00913AB1"/>
    <w:rsid w:val="00920F6D"/>
    <w:rsid w:val="00924171"/>
    <w:rsid w:val="0093130C"/>
    <w:rsid w:val="00933085"/>
    <w:rsid w:val="00934384"/>
    <w:rsid w:val="009352CD"/>
    <w:rsid w:val="0094281E"/>
    <w:rsid w:val="00943F0D"/>
    <w:rsid w:val="00944E8A"/>
    <w:rsid w:val="0095225A"/>
    <w:rsid w:val="00952DA6"/>
    <w:rsid w:val="00954500"/>
    <w:rsid w:val="00954B10"/>
    <w:rsid w:val="00954BA9"/>
    <w:rsid w:val="0095570A"/>
    <w:rsid w:val="009557C8"/>
    <w:rsid w:val="00956939"/>
    <w:rsid w:val="00957BD8"/>
    <w:rsid w:val="00962B75"/>
    <w:rsid w:val="00964C23"/>
    <w:rsid w:val="00965800"/>
    <w:rsid w:val="00965E71"/>
    <w:rsid w:val="0096654C"/>
    <w:rsid w:val="00966653"/>
    <w:rsid w:val="009673E7"/>
    <w:rsid w:val="00967BD9"/>
    <w:rsid w:val="0097644D"/>
    <w:rsid w:val="00977B9E"/>
    <w:rsid w:val="00991A54"/>
    <w:rsid w:val="00992646"/>
    <w:rsid w:val="009935EC"/>
    <w:rsid w:val="0099671C"/>
    <w:rsid w:val="00997D67"/>
    <w:rsid w:val="009A0C3F"/>
    <w:rsid w:val="009B4856"/>
    <w:rsid w:val="009B67B1"/>
    <w:rsid w:val="009C210D"/>
    <w:rsid w:val="009D0332"/>
    <w:rsid w:val="009D0B55"/>
    <w:rsid w:val="009D0B93"/>
    <w:rsid w:val="009D21AD"/>
    <w:rsid w:val="009D32DE"/>
    <w:rsid w:val="009F0C68"/>
    <w:rsid w:val="009F1565"/>
    <w:rsid w:val="009F28B0"/>
    <w:rsid w:val="009F3128"/>
    <w:rsid w:val="009F6006"/>
    <w:rsid w:val="00A00B60"/>
    <w:rsid w:val="00A00C77"/>
    <w:rsid w:val="00A0297F"/>
    <w:rsid w:val="00A0480E"/>
    <w:rsid w:val="00A07A17"/>
    <w:rsid w:val="00A1061A"/>
    <w:rsid w:val="00A1330F"/>
    <w:rsid w:val="00A13D21"/>
    <w:rsid w:val="00A14D5E"/>
    <w:rsid w:val="00A153AF"/>
    <w:rsid w:val="00A1756A"/>
    <w:rsid w:val="00A20519"/>
    <w:rsid w:val="00A220A5"/>
    <w:rsid w:val="00A23464"/>
    <w:rsid w:val="00A24865"/>
    <w:rsid w:val="00A2516D"/>
    <w:rsid w:val="00A26ACC"/>
    <w:rsid w:val="00A27C94"/>
    <w:rsid w:val="00A30FCE"/>
    <w:rsid w:val="00A31B5D"/>
    <w:rsid w:val="00A346C7"/>
    <w:rsid w:val="00A35537"/>
    <w:rsid w:val="00A357F1"/>
    <w:rsid w:val="00A35866"/>
    <w:rsid w:val="00A43D97"/>
    <w:rsid w:val="00A470C8"/>
    <w:rsid w:val="00A47C5D"/>
    <w:rsid w:val="00A502EE"/>
    <w:rsid w:val="00A52083"/>
    <w:rsid w:val="00A579D4"/>
    <w:rsid w:val="00A57F09"/>
    <w:rsid w:val="00A640DD"/>
    <w:rsid w:val="00A67109"/>
    <w:rsid w:val="00A71D1C"/>
    <w:rsid w:val="00A74533"/>
    <w:rsid w:val="00A74725"/>
    <w:rsid w:val="00A80276"/>
    <w:rsid w:val="00A81938"/>
    <w:rsid w:val="00A84034"/>
    <w:rsid w:val="00A862A2"/>
    <w:rsid w:val="00A90440"/>
    <w:rsid w:val="00A9276E"/>
    <w:rsid w:val="00A9306F"/>
    <w:rsid w:val="00AA141E"/>
    <w:rsid w:val="00AA2B2F"/>
    <w:rsid w:val="00AA2FE0"/>
    <w:rsid w:val="00AA3A78"/>
    <w:rsid w:val="00AA47BF"/>
    <w:rsid w:val="00AA6334"/>
    <w:rsid w:val="00AB584B"/>
    <w:rsid w:val="00AC48AA"/>
    <w:rsid w:val="00AE00F8"/>
    <w:rsid w:val="00AE34F5"/>
    <w:rsid w:val="00AE66E3"/>
    <w:rsid w:val="00AF11E5"/>
    <w:rsid w:val="00AF4C0E"/>
    <w:rsid w:val="00AF6638"/>
    <w:rsid w:val="00AF74D0"/>
    <w:rsid w:val="00B0213E"/>
    <w:rsid w:val="00B026D8"/>
    <w:rsid w:val="00B03985"/>
    <w:rsid w:val="00B03FD2"/>
    <w:rsid w:val="00B06248"/>
    <w:rsid w:val="00B078CD"/>
    <w:rsid w:val="00B12418"/>
    <w:rsid w:val="00B13E50"/>
    <w:rsid w:val="00B13F04"/>
    <w:rsid w:val="00B13FEF"/>
    <w:rsid w:val="00B147DA"/>
    <w:rsid w:val="00B155BA"/>
    <w:rsid w:val="00B17CC4"/>
    <w:rsid w:val="00B2059F"/>
    <w:rsid w:val="00B248BD"/>
    <w:rsid w:val="00B277F6"/>
    <w:rsid w:val="00B300C8"/>
    <w:rsid w:val="00B30DB0"/>
    <w:rsid w:val="00B33C45"/>
    <w:rsid w:val="00B37CDD"/>
    <w:rsid w:val="00B403EE"/>
    <w:rsid w:val="00B407F3"/>
    <w:rsid w:val="00B4234E"/>
    <w:rsid w:val="00B42F6A"/>
    <w:rsid w:val="00B5168F"/>
    <w:rsid w:val="00B526A6"/>
    <w:rsid w:val="00B53128"/>
    <w:rsid w:val="00B564C5"/>
    <w:rsid w:val="00B57FAE"/>
    <w:rsid w:val="00B63979"/>
    <w:rsid w:val="00B71A11"/>
    <w:rsid w:val="00B7330A"/>
    <w:rsid w:val="00B743C3"/>
    <w:rsid w:val="00B80C19"/>
    <w:rsid w:val="00B8407B"/>
    <w:rsid w:val="00B8550A"/>
    <w:rsid w:val="00B87F63"/>
    <w:rsid w:val="00B9327A"/>
    <w:rsid w:val="00B95416"/>
    <w:rsid w:val="00B95F7B"/>
    <w:rsid w:val="00BA4E6B"/>
    <w:rsid w:val="00BB468E"/>
    <w:rsid w:val="00BB544E"/>
    <w:rsid w:val="00BB7AE4"/>
    <w:rsid w:val="00BC0009"/>
    <w:rsid w:val="00BC091A"/>
    <w:rsid w:val="00BC4035"/>
    <w:rsid w:val="00BC6DEC"/>
    <w:rsid w:val="00BD2732"/>
    <w:rsid w:val="00BD3029"/>
    <w:rsid w:val="00BD5EB6"/>
    <w:rsid w:val="00BE072A"/>
    <w:rsid w:val="00BE2554"/>
    <w:rsid w:val="00BE34B5"/>
    <w:rsid w:val="00BE7A91"/>
    <w:rsid w:val="00BF12BA"/>
    <w:rsid w:val="00BF52B3"/>
    <w:rsid w:val="00C03326"/>
    <w:rsid w:val="00C074C1"/>
    <w:rsid w:val="00C076D0"/>
    <w:rsid w:val="00C11107"/>
    <w:rsid w:val="00C15D4A"/>
    <w:rsid w:val="00C17CE1"/>
    <w:rsid w:val="00C228A4"/>
    <w:rsid w:val="00C22AD9"/>
    <w:rsid w:val="00C265C5"/>
    <w:rsid w:val="00C26DF6"/>
    <w:rsid w:val="00C278BB"/>
    <w:rsid w:val="00C27BD5"/>
    <w:rsid w:val="00C31076"/>
    <w:rsid w:val="00C3334C"/>
    <w:rsid w:val="00C34ABE"/>
    <w:rsid w:val="00C4209C"/>
    <w:rsid w:val="00C43752"/>
    <w:rsid w:val="00C44EC9"/>
    <w:rsid w:val="00C454E0"/>
    <w:rsid w:val="00C45F64"/>
    <w:rsid w:val="00C46980"/>
    <w:rsid w:val="00C46CEE"/>
    <w:rsid w:val="00C477BC"/>
    <w:rsid w:val="00C47AFA"/>
    <w:rsid w:val="00C5140F"/>
    <w:rsid w:val="00C53072"/>
    <w:rsid w:val="00C544EB"/>
    <w:rsid w:val="00C558BB"/>
    <w:rsid w:val="00C56C62"/>
    <w:rsid w:val="00C57052"/>
    <w:rsid w:val="00C571E5"/>
    <w:rsid w:val="00C622A9"/>
    <w:rsid w:val="00C6266E"/>
    <w:rsid w:val="00C63B4F"/>
    <w:rsid w:val="00C64640"/>
    <w:rsid w:val="00C6574A"/>
    <w:rsid w:val="00C66FC7"/>
    <w:rsid w:val="00C72449"/>
    <w:rsid w:val="00C737FE"/>
    <w:rsid w:val="00C751F0"/>
    <w:rsid w:val="00C80096"/>
    <w:rsid w:val="00C80C66"/>
    <w:rsid w:val="00C81D4C"/>
    <w:rsid w:val="00C84975"/>
    <w:rsid w:val="00C868F9"/>
    <w:rsid w:val="00C86E12"/>
    <w:rsid w:val="00C92B3A"/>
    <w:rsid w:val="00C93211"/>
    <w:rsid w:val="00C9453E"/>
    <w:rsid w:val="00C96C90"/>
    <w:rsid w:val="00C97083"/>
    <w:rsid w:val="00CA0F90"/>
    <w:rsid w:val="00CA1FF1"/>
    <w:rsid w:val="00CA2855"/>
    <w:rsid w:val="00CA31B9"/>
    <w:rsid w:val="00CA3907"/>
    <w:rsid w:val="00CA4183"/>
    <w:rsid w:val="00CA5D58"/>
    <w:rsid w:val="00CA60C9"/>
    <w:rsid w:val="00CA7B9F"/>
    <w:rsid w:val="00CB5544"/>
    <w:rsid w:val="00CC0F02"/>
    <w:rsid w:val="00CC174C"/>
    <w:rsid w:val="00CC18DD"/>
    <w:rsid w:val="00CC65BF"/>
    <w:rsid w:val="00CC681D"/>
    <w:rsid w:val="00CD1CB5"/>
    <w:rsid w:val="00CD3308"/>
    <w:rsid w:val="00CD5699"/>
    <w:rsid w:val="00CE020B"/>
    <w:rsid w:val="00CE1CF2"/>
    <w:rsid w:val="00CE413D"/>
    <w:rsid w:val="00CE66FD"/>
    <w:rsid w:val="00CE672D"/>
    <w:rsid w:val="00CE7CA5"/>
    <w:rsid w:val="00CF2B09"/>
    <w:rsid w:val="00CF4406"/>
    <w:rsid w:val="00CF55BB"/>
    <w:rsid w:val="00CF7715"/>
    <w:rsid w:val="00D0026C"/>
    <w:rsid w:val="00D0175C"/>
    <w:rsid w:val="00D06B83"/>
    <w:rsid w:val="00D076A2"/>
    <w:rsid w:val="00D13266"/>
    <w:rsid w:val="00D1558C"/>
    <w:rsid w:val="00D24635"/>
    <w:rsid w:val="00D24FBB"/>
    <w:rsid w:val="00D30561"/>
    <w:rsid w:val="00D336FA"/>
    <w:rsid w:val="00D33ACF"/>
    <w:rsid w:val="00D36158"/>
    <w:rsid w:val="00D36B7B"/>
    <w:rsid w:val="00D401D2"/>
    <w:rsid w:val="00D43015"/>
    <w:rsid w:val="00D43F90"/>
    <w:rsid w:val="00D44C96"/>
    <w:rsid w:val="00D44CEA"/>
    <w:rsid w:val="00D458C7"/>
    <w:rsid w:val="00D4753E"/>
    <w:rsid w:val="00D50236"/>
    <w:rsid w:val="00D50C72"/>
    <w:rsid w:val="00D51CF4"/>
    <w:rsid w:val="00D532F4"/>
    <w:rsid w:val="00D54AE7"/>
    <w:rsid w:val="00D552E8"/>
    <w:rsid w:val="00D56BFF"/>
    <w:rsid w:val="00D622BB"/>
    <w:rsid w:val="00D628B2"/>
    <w:rsid w:val="00D63DA6"/>
    <w:rsid w:val="00D71520"/>
    <w:rsid w:val="00D7427C"/>
    <w:rsid w:val="00D85A22"/>
    <w:rsid w:val="00D85AE5"/>
    <w:rsid w:val="00D86E6F"/>
    <w:rsid w:val="00D93485"/>
    <w:rsid w:val="00D93B69"/>
    <w:rsid w:val="00D9577A"/>
    <w:rsid w:val="00D96018"/>
    <w:rsid w:val="00D96F4A"/>
    <w:rsid w:val="00DA177A"/>
    <w:rsid w:val="00DA2BBA"/>
    <w:rsid w:val="00DA3099"/>
    <w:rsid w:val="00DA7384"/>
    <w:rsid w:val="00DB1901"/>
    <w:rsid w:val="00DB2B9B"/>
    <w:rsid w:val="00DB2BCA"/>
    <w:rsid w:val="00DB2D75"/>
    <w:rsid w:val="00DB3AF0"/>
    <w:rsid w:val="00DC0E96"/>
    <w:rsid w:val="00DC129A"/>
    <w:rsid w:val="00DC2FF3"/>
    <w:rsid w:val="00DC332F"/>
    <w:rsid w:val="00DC56A2"/>
    <w:rsid w:val="00DD352A"/>
    <w:rsid w:val="00DD415C"/>
    <w:rsid w:val="00DE5895"/>
    <w:rsid w:val="00DF0C78"/>
    <w:rsid w:val="00DF0DE9"/>
    <w:rsid w:val="00E053B4"/>
    <w:rsid w:val="00E137EE"/>
    <w:rsid w:val="00E17577"/>
    <w:rsid w:val="00E20830"/>
    <w:rsid w:val="00E23670"/>
    <w:rsid w:val="00E24508"/>
    <w:rsid w:val="00E26228"/>
    <w:rsid w:val="00E330CB"/>
    <w:rsid w:val="00E3392A"/>
    <w:rsid w:val="00E34BB8"/>
    <w:rsid w:val="00E34F3E"/>
    <w:rsid w:val="00E40BE5"/>
    <w:rsid w:val="00E41FCE"/>
    <w:rsid w:val="00E4413D"/>
    <w:rsid w:val="00E51184"/>
    <w:rsid w:val="00E528E5"/>
    <w:rsid w:val="00E53A1C"/>
    <w:rsid w:val="00E55212"/>
    <w:rsid w:val="00E55410"/>
    <w:rsid w:val="00E61A82"/>
    <w:rsid w:val="00E65B7E"/>
    <w:rsid w:val="00E73403"/>
    <w:rsid w:val="00E75478"/>
    <w:rsid w:val="00E75D66"/>
    <w:rsid w:val="00E76F5F"/>
    <w:rsid w:val="00E82616"/>
    <w:rsid w:val="00E84E49"/>
    <w:rsid w:val="00E90D71"/>
    <w:rsid w:val="00E9230A"/>
    <w:rsid w:val="00E94D4C"/>
    <w:rsid w:val="00E97AD9"/>
    <w:rsid w:val="00EA1012"/>
    <w:rsid w:val="00EA7F29"/>
    <w:rsid w:val="00EB0B01"/>
    <w:rsid w:val="00EB0BE5"/>
    <w:rsid w:val="00EB5D94"/>
    <w:rsid w:val="00EB6369"/>
    <w:rsid w:val="00EB75E1"/>
    <w:rsid w:val="00ED1DC6"/>
    <w:rsid w:val="00ED2983"/>
    <w:rsid w:val="00ED32FC"/>
    <w:rsid w:val="00ED5A0C"/>
    <w:rsid w:val="00ED7391"/>
    <w:rsid w:val="00EE097D"/>
    <w:rsid w:val="00EE1379"/>
    <w:rsid w:val="00EF02BB"/>
    <w:rsid w:val="00EF02C4"/>
    <w:rsid w:val="00EF11D9"/>
    <w:rsid w:val="00EF3BDB"/>
    <w:rsid w:val="00EF7665"/>
    <w:rsid w:val="00F02DE6"/>
    <w:rsid w:val="00F06972"/>
    <w:rsid w:val="00F10C8A"/>
    <w:rsid w:val="00F133CA"/>
    <w:rsid w:val="00F14645"/>
    <w:rsid w:val="00F20011"/>
    <w:rsid w:val="00F20CBC"/>
    <w:rsid w:val="00F22069"/>
    <w:rsid w:val="00F25137"/>
    <w:rsid w:val="00F259A7"/>
    <w:rsid w:val="00F26BAD"/>
    <w:rsid w:val="00F27A6B"/>
    <w:rsid w:val="00F302E4"/>
    <w:rsid w:val="00F315A4"/>
    <w:rsid w:val="00F32BB4"/>
    <w:rsid w:val="00F375FE"/>
    <w:rsid w:val="00F42CC7"/>
    <w:rsid w:val="00F44851"/>
    <w:rsid w:val="00F46AB7"/>
    <w:rsid w:val="00F479BA"/>
    <w:rsid w:val="00F47E28"/>
    <w:rsid w:val="00F551D4"/>
    <w:rsid w:val="00F55A2B"/>
    <w:rsid w:val="00F5663E"/>
    <w:rsid w:val="00F57821"/>
    <w:rsid w:val="00F5797E"/>
    <w:rsid w:val="00F60583"/>
    <w:rsid w:val="00F640FB"/>
    <w:rsid w:val="00F646D2"/>
    <w:rsid w:val="00F658B0"/>
    <w:rsid w:val="00F660B7"/>
    <w:rsid w:val="00F71F4A"/>
    <w:rsid w:val="00F733C0"/>
    <w:rsid w:val="00F75AF7"/>
    <w:rsid w:val="00F7730B"/>
    <w:rsid w:val="00F80659"/>
    <w:rsid w:val="00F80B83"/>
    <w:rsid w:val="00F8170A"/>
    <w:rsid w:val="00F82161"/>
    <w:rsid w:val="00F824D9"/>
    <w:rsid w:val="00F84BB3"/>
    <w:rsid w:val="00F92C66"/>
    <w:rsid w:val="00F941CE"/>
    <w:rsid w:val="00F95EC1"/>
    <w:rsid w:val="00FA008C"/>
    <w:rsid w:val="00FA0890"/>
    <w:rsid w:val="00FA4410"/>
    <w:rsid w:val="00FA47CC"/>
    <w:rsid w:val="00FA72F0"/>
    <w:rsid w:val="00FB2DF2"/>
    <w:rsid w:val="00FB6B8E"/>
    <w:rsid w:val="00FB72BC"/>
    <w:rsid w:val="00FC244A"/>
    <w:rsid w:val="00FC50B2"/>
    <w:rsid w:val="00FC66BF"/>
    <w:rsid w:val="00FD1FD2"/>
    <w:rsid w:val="00FD304E"/>
    <w:rsid w:val="00FD3C5A"/>
    <w:rsid w:val="00FD7A16"/>
    <w:rsid w:val="00FF0299"/>
    <w:rsid w:val="00FF2FFB"/>
    <w:rsid w:val="00FF688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0CBEABA5"/>
  <w15:chartTrackingRefBased/>
  <w15:docId w15:val="{AEDA4C70-C518-42AF-BD7E-392648840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82B"/>
  </w:style>
  <w:style w:type="paragraph" w:styleId="Heading1">
    <w:name w:val="heading 1"/>
    <w:basedOn w:val="Normal"/>
    <w:next w:val="Normal"/>
    <w:link w:val="Heading1Char"/>
    <w:uiPriority w:val="9"/>
    <w:qFormat/>
    <w:rsid w:val="00E75478"/>
    <w:pPr>
      <w:keepNext/>
      <w:keepLines/>
      <w:spacing w:before="240" w:after="0"/>
      <w:outlineLvl w:val="0"/>
    </w:pPr>
    <w:rPr>
      <w:rFonts w:ascii="Calibri Light" w:eastAsia="PMingLiU" w:hAnsi="Calibri Light" w:cs="Times New Roman"/>
      <w:color w:val="2E74B5"/>
      <w:sz w:val="32"/>
      <w:szCs w:val="32"/>
    </w:rPr>
  </w:style>
  <w:style w:type="paragraph" w:styleId="Heading2">
    <w:name w:val="heading 2"/>
    <w:basedOn w:val="Normal"/>
    <w:next w:val="Normal"/>
    <w:link w:val="Heading2Char"/>
    <w:uiPriority w:val="9"/>
    <w:qFormat/>
    <w:rsid w:val="00E75478"/>
    <w:pPr>
      <w:keepNext/>
      <w:keepLines/>
      <w:pBdr>
        <w:top w:val="single" w:sz="4" w:space="12" w:color="ED7D31"/>
      </w:pBdr>
      <w:spacing w:before="120" w:after="120"/>
      <w:outlineLvl w:val="1"/>
    </w:pPr>
    <w:rPr>
      <w:rFonts w:ascii="Calibri Light" w:eastAsia="PMingLiU" w:hAnsi="Calibri Light" w:cs="Times New Roman"/>
      <w:color w:val="1F3864"/>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63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3D9"/>
  </w:style>
  <w:style w:type="paragraph" w:styleId="Footer">
    <w:name w:val="footer"/>
    <w:basedOn w:val="Normal"/>
    <w:link w:val="FooterChar"/>
    <w:uiPriority w:val="99"/>
    <w:unhideWhenUsed/>
    <w:rsid w:val="002A63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63D9"/>
  </w:style>
  <w:style w:type="paragraph" w:styleId="BalloonText">
    <w:name w:val="Balloon Text"/>
    <w:basedOn w:val="Normal"/>
    <w:link w:val="BalloonTextChar"/>
    <w:uiPriority w:val="99"/>
    <w:semiHidden/>
    <w:unhideWhenUsed/>
    <w:rsid w:val="004B4F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F94"/>
    <w:rPr>
      <w:rFonts w:ascii="Segoe UI" w:hAnsi="Segoe UI" w:cs="Segoe UI"/>
      <w:sz w:val="18"/>
      <w:szCs w:val="18"/>
    </w:rPr>
  </w:style>
  <w:style w:type="character" w:customStyle="1" w:styleId="Heading1Char">
    <w:name w:val="Heading 1 Char"/>
    <w:basedOn w:val="DefaultParagraphFont"/>
    <w:link w:val="Heading1"/>
    <w:uiPriority w:val="9"/>
    <w:rsid w:val="00E75478"/>
    <w:rPr>
      <w:rFonts w:ascii="Calibri Light" w:eastAsia="PMingLiU" w:hAnsi="Calibri Light" w:cs="Times New Roman"/>
      <w:color w:val="2E74B5"/>
      <w:sz w:val="32"/>
      <w:szCs w:val="32"/>
    </w:rPr>
  </w:style>
  <w:style w:type="character" w:customStyle="1" w:styleId="Heading2Char">
    <w:name w:val="Heading 2 Char"/>
    <w:basedOn w:val="DefaultParagraphFont"/>
    <w:link w:val="Heading2"/>
    <w:uiPriority w:val="9"/>
    <w:rsid w:val="00E75478"/>
    <w:rPr>
      <w:rFonts w:ascii="Calibri Light" w:eastAsia="PMingLiU" w:hAnsi="Calibri Light" w:cs="Times New Roman"/>
      <w:color w:val="1F3864"/>
      <w:sz w:val="32"/>
      <w:szCs w:val="26"/>
    </w:rPr>
  </w:style>
  <w:style w:type="character" w:styleId="Hyperlink">
    <w:name w:val="Hyperlink"/>
    <w:uiPriority w:val="99"/>
    <w:unhideWhenUsed/>
    <w:rsid w:val="00E75478"/>
    <w:rPr>
      <w:color w:val="0563C1"/>
      <w:u w:val="single"/>
    </w:rPr>
  </w:style>
  <w:style w:type="paragraph" w:customStyle="1" w:styleId="Default">
    <w:name w:val="Default"/>
    <w:rsid w:val="00E7547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UnresolvedMention">
    <w:name w:val="Unresolved Mention"/>
    <w:basedOn w:val="DefaultParagraphFont"/>
    <w:uiPriority w:val="99"/>
    <w:semiHidden/>
    <w:unhideWhenUsed/>
    <w:rsid w:val="001046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smanrugby.co.nz"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ahu@tasmanrugbyunion.co.nz"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COMMERCIAL%20&amp;%20MARKETING\Letterhead\Letterhead%20-%20Nels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7A960-AE33-482F-9731-605A66587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 Nelson.dotx</Template>
  <TotalTime>1</TotalTime>
  <Pages>7</Pages>
  <Words>1722</Words>
  <Characters>9821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Kahu Marfell | TRU</dc:creator>
  <cp:keywords/>
  <dc:description/>
  <cp:lastModifiedBy>Kerry Barton</cp:lastModifiedBy>
  <cp:revision>2</cp:revision>
  <cp:lastPrinted>2018-09-19T01:00:00Z</cp:lastPrinted>
  <dcterms:created xsi:type="dcterms:W3CDTF">2019-06-07T02:29:00Z</dcterms:created>
  <dcterms:modified xsi:type="dcterms:W3CDTF">2019-06-07T02:29:00Z</dcterms:modified>
</cp:coreProperties>
</file>